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BB69C" w14:textId="381ECE81" w:rsidR="000A270D" w:rsidRDefault="000A270D" w:rsidP="005C14BC">
      <w:pPr>
        <w:rPr>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30"/>
      </w:tblGrid>
      <w:tr w:rsidR="000A270D" w14:paraId="74CFD47C" w14:textId="77777777" w:rsidTr="000A270D">
        <w:tc>
          <w:tcPr>
            <w:tcW w:w="6232" w:type="dxa"/>
          </w:tcPr>
          <w:p w14:paraId="1C99A189" w14:textId="58849FA4" w:rsidR="000A270D" w:rsidRDefault="000A270D" w:rsidP="000A270D">
            <w:pPr>
              <w:rPr>
                <w:lang w:val="nl-NL"/>
              </w:rPr>
            </w:pPr>
            <w:r>
              <w:rPr>
                <w:lang w:val="nl-NL"/>
              </w:rPr>
              <w:t>Hie</w:t>
            </w:r>
            <w:r>
              <w:rPr>
                <w:lang w:val="nl-NL"/>
              </w:rPr>
              <w:t>ronder vind je een QR-code je naar onze podcast brengt.</w:t>
            </w:r>
          </w:p>
          <w:p w14:paraId="6189A897" w14:textId="77777777" w:rsidR="000A270D" w:rsidRPr="000A270D" w:rsidRDefault="000A270D" w:rsidP="000A270D">
            <w:pPr>
              <w:spacing w:before="100" w:beforeAutospacing="1" w:after="100" w:afterAutospacing="1"/>
              <w:jc w:val="left"/>
              <w:rPr>
                <w:rFonts w:ascii="Times New Roman" w:eastAsia="Times New Roman" w:hAnsi="Times New Roman" w:cs="Times New Roman"/>
                <w:lang w:eastAsia="nl-BE"/>
              </w:rPr>
            </w:pPr>
            <w:r w:rsidRPr="000A270D">
              <w:rPr>
                <w:rFonts w:ascii="Times New Roman" w:eastAsia="Times New Roman" w:hAnsi="Times New Roman" w:cs="Times New Roman"/>
                <w:lang w:eastAsia="nl-BE"/>
              </w:rPr>
              <w:t xml:space="preserve">Dé podcast waar we samen met </w:t>
            </w:r>
            <w:proofErr w:type="spellStart"/>
            <w:r w:rsidRPr="000A270D">
              <w:rPr>
                <w:rFonts w:ascii="Times New Roman" w:eastAsia="Times New Roman" w:hAnsi="Times New Roman" w:cs="Times New Roman"/>
                <w:lang w:eastAsia="nl-BE"/>
              </w:rPr>
              <w:t>CEO’s</w:t>
            </w:r>
            <w:proofErr w:type="spellEnd"/>
            <w:r w:rsidRPr="000A270D">
              <w:rPr>
                <w:rFonts w:ascii="Times New Roman" w:eastAsia="Times New Roman" w:hAnsi="Times New Roman" w:cs="Times New Roman"/>
                <w:lang w:eastAsia="nl-BE"/>
              </w:rPr>
              <w:t xml:space="preserve">, managers en experts op zoek gaan naar wat een managementteam écht sterk maakt. Hoe bouw je een team dat meer is dan de som der delen? Welke uitdagingen kom je onderweg tegen? En welke tips en </w:t>
            </w:r>
            <w:proofErr w:type="spellStart"/>
            <w:r w:rsidRPr="000A270D">
              <w:rPr>
                <w:rFonts w:ascii="Times New Roman" w:eastAsia="Times New Roman" w:hAnsi="Times New Roman" w:cs="Times New Roman"/>
                <w:lang w:eastAsia="nl-BE"/>
              </w:rPr>
              <w:t>good</w:t>
            </w:r>
            <w:proofErr w:type="spellEnd"/>
            <w:r w:rsidRPr="000A270D">
              <w:rPr>
                <w:rFonts w:ascii="Times New Roman" w:eastAsia="Times New Roman" w:hAnsi="Times New Roman" w:cs="Times New Roman"/>
                <w:lang w:eastAsia="nl-BE"/>
              </w:rPr>
              <w:t xml:space="preserve"> </w:t>
            </w:r>
            <w:proofErr w:type="spellStart"/>
            <w:r w:rsidRPr="000A270D">
              <w:rPr>
                <w:rFonts w:ascii="Times New Roman" w:eastAsia="Times New Roman" w:hAnsi="Times New Roman" w:cs="Times New Roman"/>
                <w:lang w:eastAsia="nl-BE"/>
              </w:rPr>
              <w:t>practices</w:t>
            </w:r>
            <w:proofErr w:type="spellEnd"/>
            <w:r w:rsidRPr="000A270D">
              <w:rPr>
                <w:rFonts w:ascii="Times New Roman" w:eastAsia="Times New Roman" w:hAnsi="Times New Roman" w:cs="Times New Roman"/>
                <w:lang w:eastAsia="nl-BE"/>
              </w:rPr>
              <w:t xml:space="preserve"> kunnen jou helpen om jouw managementteam naar het volgende niveau te tillen?</w:t>
            </w:r>
          </w:p>
          <w:p w14:paraId="79159D71" w14:textId="77777777" w:rsidR="000A270D" w:rsidRPr="000A270D" w:rsidRDefault="000A270D" w:rsidP="000A270D">
            <w:pPr>
              <w:spacing w:before="100" w:beforeAutospacing="1" w:after="100" w:afterAutospacing="1"/>
              <w:jc w:val="left"/>
              <w:rPr>
                <w:rFonts w:ascii="Times New Roman" w:eastAsia="Times New Roman" w:hAnsi="Times New Roman" w:cs="Times New Roman"/>
                <w:lang w:eastAsia="nl-BE"/>
              </w:rPr>
            </w:pPr>
            <w:r w:rsidRPr="000A270D">
              <w:rPr>
                <w:rFonts w:ascii="Times New Roman" w:eastAsia="Times New Roman" w:hAnsi="Times New Roman" w:cs="Times New Roman"/>
                <w:lang w:eastAsia="nl-BE"/>
              </w:rPr>
              <w:t xml:space="preserve">Elke aflevering nodigen we een inspirerende gast uit – een CEO of lid van een managementteam – die diens ervaring deelt over leiderschap, samenwerking en het bouwen van een hecht collectief. We gaan in gesprek over de thema’s uit </w:t>
            </w:r>
            <w:hyperlink r:id="rId10" w:history="1">
              <w:r w:rsidRPr="000A270D">
                <w:rPr>
                  <w:rFonts w:ascii="Times New Roman" w:eastAsia="Times New Roman" w:hAnsi="Times New Roman" w:cs="Times New Roman"/>
                  <w:color w:val="0000FF"/>
                  <w:u w:val="single"/>
                  <w:lang w:eastAsia="nl-BE"/>
                </w:rPr>
                <w:t xml:space="preserve">ons </w:t>
              </w:r>
              <w:r w:rsidRPr="000A270D">
                <w:rPr>
                  <w:rFonts w:ascii="Times New Roman" w:eastAsia="Times New Roman" w:hAnsi="Times New Roman" w:cs="Times New Roman"/>
                  <w:color w:val="0000FF"/>
                  <w:u w:val="single"/>
                  <w:lang w:eastAsia="nl-BE"/>
                </w:rPr>
                <w:t>b</w:t>
              </w:r>
              <w:r w:rsidRPr="000A270D">
                <w:rPr>
                  <w:rFonts w:ascii="Times New Roman" w:eastAsia="Times New Roman" w:hAnsi="Times New Roman" w:cs="Times New Roman"/>
                  <w:color w:val="0000FF"/>
                  <w:u w:val="single"/>
                  <w:lang w:eastAsia="nl-BE"/>
                </w:rPr>
                <w:t>oek ‘</w:t>
              </w:r>
              <w:r w:rsidRPr="000A270D">
                <w:rPr>
                  <w:rFonts w:ascii="Times New Roman" w:eastAsia="Times New Roman" w:hAnsi="Times New Roman" w:cs="Times New Roman"/>
                  <w:i/>
                  <w:iCs/>
                  <w:color w:val="0000FF"/>
                  <w:u w:val="single"/>
                  <w:lang w:eastAsia="nl-BE"/>
                </w:rPr>
                <w:t>Het managementteam als collectief’</w:t>
              </w:r>
            </w:hyperlink>
            <w:r w:rsidRPr="000A270D">
              <w:rPr>
                <w:rFonts w:ascii="Times New Roman" w:eastAsia="Times New Roman" w:hAnsi="Times New Roman" w:cs="Times New Roman"/>
                <w:lang w:eastAsia="nl-BE"/>
              </w:rPr>
              <w:t> en zoeken naar antwoorden op vragen die elke leider herkent.</w:t>
            </w:r>
          </w:p>
          <w:p w14:paraId="07BC3973" w14:textId="72ED3F53" w:rsidR="000A270D" w:rsidRPr="000A270D" w:rsidRDefault="000A270D" w:rsidP="000A270D">
            <w:pPr>
              <w:spacing w:before="100" w:beforeAutospacing="1" w:after="100" w:afterAutospacing="1"/>
              <w:jc w:val="left"/>
              <w:rPr>
                <w:rFonts w:ascii="Times New Roman" w:eastAsia="Times New Roman" w:hAnsi="Times New Roman" w:cs="Times New Roman"/>
                <w:lang w:eastAsia="nl-BE"/>
              </w:rPr>
            </w:pPr>
            <w:r w:rsidRPr="000A270D">
              <w:rPr>
                <w:rFonts w:ascii="Times New Roman" w:eastAsia="Times New Roman" w:hAnsi="Times New Roman" w:cs="Times New Roman"/>
                <w:lang w:eastAsia="nl-BE"/>
              </w:rPr>
              <w:t xml:space="preserve">Onze host is Xavier </w:t>
            </w:r>
            <w:proofErr w:type="spellStart"/>
            <w:r w:rsidRPr="000A270D">
              <w:rPr>
                <w:rFonts w:ascii="Times New Roman" w:eastAsia="Times New Roman" w:hAnsi="Times New Roman" w:cs="Times New Roman"/>
                <w:lang w:eastAsia="nl-BE"/>
              </w:rPr>
              <w:t>Taveirne</w:t>
            </w:r>
            <w:proofErr w:type="spellEnd"/>
            <w:r w:rsidRPr="000A270D">
              <w:rPr>
                <w:rFonts w:ascii="Times New Roman" w:eastAsia="Times New Roman" w:hAnsi="Times New Roman" w:cs="Times New Roman"/>
                <w:lang w:eastAsia="nl-BE"/>
              </w:rPr>
              <w:t xml:space="preserve"> en dit is D-NA Lab: de podcast waarin we de geheimen van sterke managementteams ontrafelen. Laat je inspireren en bouw mee aan de magie van samenwerken!</w:t>
            </w:r>
          </w:p>
        </w:tc>
        <w:tc>
          <w:tcPr>
            <w:tcW w:w="2830" w:type="dxa"/>
          </w:tcPr>
          <w:p w14:paraId="56437B76" w14:textId="77777777" w:rsidR="000A270D" w:rsidRDefault="000A270D" w:rsidP="005C14BC">
            <w:pPr>
              <w:rPr>
                <w:noProof/>
                <w:lang w:val="nl-NL"/>
              </w:rPr>
            </w:pPr>
          </w:p>
          <w:p w14:paraId="51B24FF9" w14:textId="77777777" w:rsidR="000A270D" w:rsidRDefault="000A270D" w:rsidP="005C14BC">
            <w:pPr>
              <w:rPr>
                <w:noProof/>
                <w:lang w:val="nl-NL"/>
              </w:rPr>
            </w:pPr>
          </w:p>
          <w:p w14:paraId="202B127E" w14:textId="77777777" w:rsidR="000A270D" w:rsidRDefault="000A270D" w:rsidP="005C14BC">
            <w:pPr>
              <w:rPr>
                <w:noProof/>
                <w:lang w:val="nl-NL"/>
              </w:rPr>
            </w:pPr>
          </w:p>
          <w:p w14:paraId="26187A43" w14:textId="77777777" w:rsidR="000A270D" w:rsidRDefault="000A270D" w:rsidP="005C14BC">
            <w:pPr>
              <w:rPr>
                <w:noProof/>
                <w:lang w:val="nl-NL"/>
              </w:rPr>
            </w:pPr>
          </w:p>
          <w:p w14:paraId="580525B6" w14:textId="77777777" w:rsidR="000A270D" w:rsidRDefault="000A270D" w:rsidP="005C14BC">
            <w:pPr>
              <w:rPr>
                <w:noProof/>
                <w:lang w:val="nl-NL"/>
              </w:rPr>
            </w:pPr>
          </w:p>
          <w:p w14:paraId="5AF49A49" w14:textId="14172C24" w:rsidR="000A270D" w:rsidRDefault="000A270D" w:rsidP="005C14BC">
            <w:pPr>
              <w:rPr>
                <w:lang w:val="nl-NL"/>
              </w:rPr>
            </w:pPr>
            <w:r>
              <w:rPr>
                <w:noProof/>
                <w:lang w:val="nl-NL"/>
              </w:rPr>
              <w:drawing>
                <wp:inline distT="0" distB="0" distL="0" distR="0" wp14:anchorId="48BC5621" wp14:editId="3F991DD4">
                  <wp:extent cx="1638300" cy="1638300"/>
                  <wp:effectExtent l="0" t="0" r="0" b="0"/>
                  <wp:docPr id="79707798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pic:spPr>
                      </pic:pic>
                    </a:graphicData>
                  </a:graphic>
                </wp:inline>
              </w:drawing>
            </w:r>
          </w:p>
        </w:tc>
      </w:tr>
    </w:tbl>
    <w:p w14:paraId="76DBACD8" w14:textId="77777777" w:rsidR="000A270D" w:rsidRDefault="000A270D" w:rsidP="005C14BC">
      <w:pPr>
        <w:rPr>
          <w:lang w:val="nl-NL"/>
        </w:rPr>
      </w:pPr>
    </w:p>
    <w:p w14:paraId="1E5FE034" w14:textId="77777777" w:rsidR="000A270D" w:rsidRDefault="000A270D" w:rsidP="005C14BC">
      <w:pPr>
        <w:rPr>
          <w:lang w:val="nl-NL"/>
        </w:rPr>
      </w:pPr>
    </w:p>
    <w:p w14:paraId="36F0F06D" w14:textId="77777777" w:rsidR="000A270D" w:rsidRDefault="000A270D" w:rsidP="000A270D">
      <w:pPr>
        <w:pStyle w:val="Normaalweb"/>
      </w:pPr>
      <w:r>
        <w:rPr>
          <w:noProof/>
        </w:rPr>
        <w:drawing>
          <wp:inline distT="0" distB="0" distL="0" distR="0" wp14:anchorId="544460C9" wp14:editId="5D8B2F0E">
            <wp:extent cx="1917700" cy="1917700"/>
            <wp:effectExtent l="0" t="0" r="6350" b="635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700" cy="1917700"/>
                    </a:xfrm>
                    <a:prstGeom prst="rect">
                      <a:avLst/>
                    </a:prstGeom>
                    <a:noFill/>
                    <a:ln>
                      <a:noFill/>
                    </a:ln>
                  </pic:spPr>
                </pic:pic>
              </a:graphicData>
            </a:graphic>
          </wp:inline>
        </w:drawing>
      </w:r>
    </w:p>
    <w:p w14:paraId="42A1B760" w14:textId="77777777" w:rsidR="000A270D" w:rsidRPr="000A270D" w:rsidRDefault="000A270D" w:rsidP="005C14BC">
      <w:pPr>
        <w:rPr>
          <w:lang w:val="nl-NL"/>
        </w:rPr>
      </w:pPr>
    </w:p>
    <w:sectPr w:rsidR="000A270D" w:rsidRPr="000A270D" w:rsidSect="00503E71">
      <w:headerReference w:type="default" r:id="rId13"/>
      <w:footerReference w:type="default" r:id="rId14"/>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A6EDA" w14:textId="77777777" w:rsidR="00364EE4" w:rsidRDefault="00364EE4" w:rsidP="00ED5624">
      <w:r>
        <w:separator/>
      </w:r>
    </w:p>
  </w:endnote>
  <w:endnote w:type="continuationSeparator" w:id="0">
    <w:p w14:paraId="5A2C0B9A" w14:textId="77777777" w:rsidR="00364EE4" w:rsidRDefault="00364EE4" w:rsidP="00ED5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lo One">
    <w:altName w:val="Calibri"/>
    <w:panose1 w:val="00000000000000000000"/>
    <w:charset w:val="00"/>
    <w:family w:val="modern"/>
    <w:notTrueType/>
    <w:pitch w:val="variable"/>
    <w:sig w:usb0="A000002F" w:usb1="1000004B" w:usb2="00000000" w:usb3="00000000" w:csb0="00000093" w:csb1="00000000"/>
  </w:font>
  <w:font w:name="Cambria">
    <w:panose1 w:val="02040503050406030204"/>
    <w:charset w:val="00"/>
    <w:family w:val="roman"/>
    <w:pitch w:val="variable"/>
    <w:sig w:usb0="E00006FF" w:usb1="420024FF" w:usb2="02000000" w:usb3="00000000" w:csb0="0000019F" w:csb1="00000000"/>
  </w:font>
  <w:font w:name="Teen">
    <w:altName w:val="Calibri"/>
    <w:charset w:val="00"/>
    <w:family w:val="auto"/>
    <w:pitch w:val="variable"/>
    <w:sig w:usb0="00000001" w:usb1="0000004A" w:usb2="00000000" w:usb3="00000000" w:csb0="000001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ED60" w14:textId="77777777" w:rsidR="000B217B" w:rsidRPr="001E7E86" w:rsidRDefault="00D10D14" w:rsidP="00ED5624">
    <w:pPr>
      <w:pStyle w:val="Voettekst"/>
      <w:rPr>
        <w:rFonts w:ascii="Lulo One" w:hAnsi="Lulo One"/>
        <w:sz w:val="16"/>
        <w:szCs w:val="16"/>
        <w:lang w:val="en-US"/>
      </w:rPr>
    </w:pPr>
    <w:r>
      <w:rPr>
        <w:noProof/>
      </w:rPr>
      <w:drawing>
        <wp:anchor distT="0" distB="0" distL="114300" distR="114300" simplePos="0" relativeHeight="251658240" behindDoc="0" locked="0" layoutInCell="1" allowOverlap="1" wp14:anchorId="2D852E1B" wp14:editId="33718C06">
          <wp:simplePos x="0" y="0"/>
          <wp:positionH relativeFrom="margin">
            <wp:align>left</wp:align>
          </wp:positionH>
          <wp:positionV relativeFrom="paragraph">
            <wp:posOffset>-27915</wp:posOffset>
          </wp:positionV>
          <wp:extent cx="619992" cy="431491"/>
          <wp:effectExtent l="0" t="0" r="8890" b="6985"/>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992" cy="431491"/>
                  </a:xfrm>
                  <a:prstGeom prst="rect">
                    <a:avLst/>
                  </a:prstGeom>
                  <a:noFill/>
                  <a:ln>
                    <a:noFill/>
                  </a:ln>
                </pic:spPr>
              </pic:pic>
            </a:graphicData>
          </a:graphic>
        </wp:anchor>
      </w:drawing>
    </w:r>
    <w:r w:rsidR="000B217B" w:rsidRPr="001E7E86">
      <w:rPr>
        <w:rFonts w:ascii="Lulo One" w:hAnsi="Lulo One"/>
        <w:sz w:val="16"/>
        <w:szCs w:val="16"/>
        <w:lang w:val="en-US"/>
      </w:rPr>
      <w:tab/>
    </w:r>
    <w:r w:rsidR="000B217B" w:rsidRPr="001E7E86">
      <w:rPr>
        <w:rFonts w:ascii="Lulo One" w:hAnsi="Lulo One"/>
        <w:sz w:val="16"/>
        <w:szCs w:val="16"/>
        <w:lang w:val="en-US"/>
      </w:rPr>
      <w:fldChar w:fldCharType="begin"/>
    </w:r>
    <w:r w:rsidR="000B217B" w:rsidRPr="001E7E86">
      <w:rPr>
        <w:rFonts w:ascii="Lulo One" w:hAnsi="Lulo One"/>
        <w:sz w:val="16"/>
        <w:szCs w:val="16"/>
        <w:lang w:val="en-US"/>
      </w:rPr>
      <w:instrText xml:space="preserve"> PAGE   \* MERGEFORMAT </w:instrText>
    </w:r>
    <w:r w:rsidR="000B217B" w:rsidRPr="001E7E86">
      <w:rPr>
        <w:rFonts w:ascii="Lulo One" w:hAnsi="Lulo One"/>
        <w:sz w:val="16"/>
        <w:szCs w:val="16"/>
        <w:lang w:val="en-US"/>
      </w:rPr>
      <w:fldChar w:fldCharType="separate"/>
    </w:r>
    <w:r w:rsidR="000B217B" w:rsidRPr="001E7E86">
      <w:rPr>
        <w:rFonts w:ascii="Lulo One" w:hAnsi="Lulo One"/>
        <w:noProof/>
        <w:sz w:val="16"/>
        <w:szCs w:val="16"/>
        <w:lang w:val="en-US"/>
      </w:rPr>
      <w:t>2</w:t>
    </w:r>
    <w:r w:rsidR="000B217B" w:rsidRPr="001E7E86">
      <w:rPr>
        <w:rFonts w:ascii="Lulo One" w:hAnsi="Lulo One"/>
        <w:sz w:val="16"/>
        <w:szCs w:val="16"/>
        <w:lang w:val="en-US"/>
      </w:rPr>
      <w:fldChar w:fldCharType="end"/>
    </w:r>
    <w:r w:rsidR="000B217B" w:rsidRPr="001E7E86">
      <w:rPr>
        <w:rFonts w:ascii="Lulo One" w:hAnsi="Lulo One"/>
        <w:sz w:val="16"/>
        <w:szCs w:val="16"/>
        <w:lang w:val="en-US"/>
      </w:rPr>
      <w:t>/</w:t>
    </w:r>
    <w:r w:rsidR="000B217B" w:rsidRPr="001E7E86">
      <w:rPr>
        <w:rFonts w:ascii="Lulo One" w:hAnsi="Lulo One"/>
        <w:noProof/>
        <w:sz w:val="16"/>
        <w:szCs w:val="16"/>
        <w:lang w:val="en-US"/>
      </w:rPr>
      <w:fldChar w:fldCharType="begin"/>
    </w:r>
    <w:r w:rsidR="000B217B" w:rsidRPr="001E7E86">
      <w:rPr>
        <w:rFonts w:ascii="Lulo One" w:hAnsi="Lulo One"/>
        <w:noProof/>
        <w:sz w:val="16"/>
        <w:szCs w:val="16"/>
        <w:lang w:val="en-US"/>
      </w:rPr>
      <w:instrText xml:space="preserve"> NUMPAGES   \* MERGEFORMAT </w:instrText>
    </w:r>
    <w:r w:rsidR="000B217B" w:rsidRPr="001E7E86">
      <w:rPr>
        <w:rFonts w:ascii="Lulo One" w:hAnsi="Lulo One"/>
        <w:noProof/>
        <w:sz w:val="16"/>
        <w:szCs w:val="16"/>
        <w:lang w:val="en-US"/>
      </w:rPr>
      <w:fldChar w:fldCharType="separate"/>
    </w:r>
    <w:r w:rsidR="000B217B" w:rsidRPr="001E7E86">
      <w:rPr>
        <w:rFonts w:ascii="Lulo One" w:hAnsi="Lulo One"/>
        <w:noProof/>
        <w:sz w:val="16"/>
        <w:szCs w:val="16"/>
        <w:lang w:val="en-US"/>
      </w:rPr>
      <w:t>3</w:t>
    </w:r>
    <w:r w:rsidR="000B217B" w:rsidRPr="001E7E86">
      <w:rPr>
        <w:rFonts w:ascii="Lulo One" w:hAnsi="Lulo One"/>
        <w:noProof/>
        <w:sz w:val="16"/>
        <w:szCs w:val="16"/>
        <w:lang w:val="en-US"/>
      </w:rPr>
      <w:fldChar w:fldCharType="end"/>
    </w:r>
    <w:r w:rsidR="000B217B" w:rsidRPr="001E7E86">
      <w:rPr>
        <w:rFonts w:ascii="Lulo One" w:hAnsi="Lulo One"/>
        <w:sz w:val="16"/>
        <w:szCs w:val="16"/>
        <w:lang w:val="en-US"/>
      </w:rPr>
      <w:tab/>
    </w:r>
    <w:r w:rsidR="000B217B" w:rsidRPr="001E7E86">
      <w:rPr>
        <w:rFonts w:ascii="Lulo One" w:hAnsi="Lulo One"/>
        <w:sz w:val="16"/>
        <w:szCs w:val="16"/>
        <w:lang w:val="en-US"/>
      </w:rPr>
      <w:fldChar w:fldCharType="begin"/>
    </w:r>
    <w:r w:rsidR="000B217B" w:rsidRPr="001E7E86">
      <w:rPr>
        <w:rFonts w:ascii="Lulo One" w:hAnsi="Lulo One"/>
        <w:sz w:val="16"/>
        <w:szCs w:val="16"/>
      </w:rPr>
      <w:instrText xml:space="preserve"> TIME \@ "d/MM/yyyy" </w:instrText>
    </w:r>
    <w:r w:rsidR="000B217B" w:rsidRPr="001E7E86">
      <w:rPr>
        <w:rFonts w:ascii="Lulo One" w:hAnsi="Lulo One"/>
        <w:sz w:val="16"/>
        <w:szCs w:val="16"/>
        <w:lang w:val="en-US"/>
      </w:rPr>
      <w:fldChar w:fldCharType="separate"/>
    </w:r>
    <w:r w:rsidR="000A270D">
      <w:rPr>
        <w:rFonts w:ascii="Lulo One" w:hAnsi="Lulo One"/>
        <w:noProof/>
        <w:sz w:val="16"/>
        <w:szCs w:val="16"/>
      </w:rPr>
      <w:t>16/03/2026</w:t>
    </w:r>
    <w:r w:rsidR="000B217B" w:rsidRPr="001E7E86">
      <w:rPr>
        <w:rFonts w:ascii="Lulo One" w:hAnsi="Lulo One"/>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8B469" w14:textId="77777777" w:rsidR="00364EE4" w:rsidRDefault="00364EE4" w:rsidP="00ED5624">
      <w:r>
        <w:separator/>
      </w:r>
    </w:p>
  </w:footnote>
  <w:footnote w:type="continuationSeparator" w:id="0">
    <w:p w14:paraId="10E0BC66" w14:textId="77777777" w:rsidR="00364EE4" w:rsidRDefault="00364EE4" w:rsidP="00ED5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F676" w14:textId="77777777" w:rsidR="000B217B" w:rsidRPr="00ED5624" w:rsidRDefault="000B217B" w:rsidP="00ED5624">
    <w:pPr>
      <w:pStyle w:val="Koptekst"/>
    </w:pPr>
    <w:r w:rsidRPr="00ED56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04FC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924D8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5CE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DCD1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A052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3420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C08D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3A69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AA8D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EC51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23FC"/>
    <w:multiLevelType w:val="multilevel"/>
    <w:tmpl w:val="705C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8C606D"/>
    <w:multiLevelType w:val="hybridMultilevel"/>
    <w:tmpl w:val="2A7AD832"/>
    <w:lvl w:ilvl="0" w:tplc="5BA66C16">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0AAA5453"/>
    <w:multiLevelType w:val="multilevel"/>
    <w:tmpl w:val="961A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2C25DB"/>
    <w:multiLevelType w:val="multilevel"/>
    <w:tmpl w:val="FC18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E10B5"/>
    <w:multiLevelType w:val="multilevel"/>
    <w:tmpl w:val="6136C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8C7F00"/>
    <w:multiLevelType w:val="hybridMultilevel"/>
    <w:tmpl w:val="30E06250"/>
    <w:lvl w:ilvl="0" w:tplc="7D42C668">
      <w:start w:val="1"/>
      <w:numFmt w:val="decimal"/>
      <w:lvlText w:val="%1."/>
      <w:lvlJc w:val="left"/>
      <w:pPr>
        <w:ind w:left="1070" w:hanging="360"/>
      </w:pPr>
      <w:rPr>
        <w:rFonts w:hint="default"/>
      </w:rPr>
    </w:lvl>
    <w:lvl w:ilvl="1" w:tplc="08130019" w:tentative="1">
      <w:start w:val="1"/>
      <w:numFmt w:val="lowerLetter"/>
      <w:lvlText w:val="%2."/>
      <w:lvlJc w:val="left"/>
      <w:pPr>
        <w:ind w:left="1790" w:hanging="360"/>
      </w:pPr>
    </w:lvl>
    <w:lvl w:ilvl="2" w:tplc="0813001B" w:tentative="1">
      <w:start w:val="1"/>
      <w:numFmt w:val="lowerRoman"/>
      <w:lvlText w:val="%3."/>
      <w:lvlJc w:val="right"/>
      <w:pPr>
        <w:ind w:left="2510" w:hanging="180"/>
      </w:pPr>
    </w:lvl>
    <w:lvl w:ilvl="3" w:tplc="0813000F" w:tentative="1">
      <w:start w:val="1"/>
      <w:numFmt w:val="decimal"/>
      <w:lvlText w:val="%4."/>
      <w:lvlJc w:val="left"/>
      <w:pPr>
        <w:ind w:left="3230" w:hanging="360"/>
      </w:pPr>
    </w:lvl>
    <w:lvl w:ilvl="4" w:tplc="08130019" w:tentative="1">
      <w:start w:val="1"/>
      <w:numFmt w:val="lowerLetter"/>
      <w:lvlText w:val="%5."/>
      <w:lvlJc w:val="left"/>
      <w:pPr>
        <w:ind w:left="3950" w:hanging="360"/>
      </w:pPr>
    </w:lvl>
    <w:lvl w:ilvl="5" w:tplc="0813001B" w:tentative="1">
      <w:start w:val="1"/>
      <w:numFmt w:val="lowerRoman"/>
      <w:lvlText w:val="%6."/>
      <w:lvlJc w:val="right"/>
      <w:pPr>
        <w:ind w:left="4670" w:hanging="180"/>
      </w:pPr>
    </w:lvl>
    <w:lvl w:ilvl="6" w:tplc="0813000F" w:tentative="1">
      <w:start w:val="1"/>
      <w:numFmt w:val="decimal"/>
      <w:lvlText w:val="%7."/>
      <w:lvlJc w:val="left"/>
      <w:pPr>
        <w:ind w:left="5390" w:hanging="360"/>
      </w:pPr>
    </w:lvl>
    <w:lvl w:ilvl="7" w:tplc="08130019" w:tentative="1">
      <w:start w:val="1"/>
      <w:numFmt w:val="lowerLetter"/>
      <w:lvlText w:val="%8."/>
      <w:lvlJc w:val="left"/>
      <w:pPr>
        <w:ind w:left="6110" w:hanging="360"/>
      </w:pPr>
    </w:lvl>
    <w:lvl w:ilvl="8" w:tplc="0813001B" w:tentative="1">
      <w:start w:val="1"/>
      <w:numFmt w:val="lowerRoman"/>
      <w:lvlText w:val="%9."/>
      <w:lvlJc w:val="right"/>
      <w:pPr>
        <w:ind w:left="6830" w:hanging="180"/>
      </w:pPr>
    </w:lvl>
  </w:abstractNum>
  <w:abstractNum w:abstractNumId="16" w15:restartNumberingAfterBreak="0">
    <w:nsid w:val="17DA3DDB"/>
    <w:multiLevelType w:val="multilevel"/>
    <w:tmpl w:val="6F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397D52"/>
    <w:multiLevelType w:val="multilevel"/>
    <w:tmpl w:val="22C8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631CDA"/>
    <w:multiLevelType w:val="multilevel"/>
    <w:tmpl w:val="15EA19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0F6A34"/>
    <w:multiLevelType w:val="multilevel"/>
    <w:tmpl w:val="1812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3D5E84"/>
    <w:multiLevelType w:val="multilevel"/>
    <w:tmpl w:val="929AB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D03236"/>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2" w15:restartNumberingAfterBreak="0">
    <w:nsid w:val="6AA044FB"/>
    <w:multiLevelType w:val="hybridMultilevel"/>
    <w:tmpl w:val="B42C97A2"/>
    <w:lvl w:ilvl="0" w:tplc="647A1742">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5D06D5A"/>
    <w:multiLevelType w:val="hybridMultilevel"/>
    <w:tmpl w:val="9DEE5022"/>
    <w:lvl w:ilvl="0" w:tplc="86447284">
      <w:numFmt w:val="bullet"/>
      <w:lvlText w:val=""/>
      <w:lvlJc w:val="left"/>
      <w:pPr>
        <w:ind w:left="720" w:hanging="360"/>
      </w:pPr>
      <w:rPr>
        <w:rFonts w:ascii="Wingdings" w:eastAsia="Calibri"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4" w15:restartNumberingAfterBreak="0">
    <w:nsid w:val="7FAD60D0"/>
    <w:multiLevelType w:val="multilevel"/>
    <w:tmpl w:val="A9FA8B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7761263">
    <w:abstractNumId w:val="9"/>
  </w:num>
  <w:num w:numId="2" w16cid:durableId="91439508">
    <w:abstractNumId w:val="7"/>
  </w:num>
  <w:num w:numId="3" w16cid:durableId="1680965020">
    <w:abstractNumId w:val="6"/>
  </w:num>
  <w:num w:numId="4" w16cid:durableId="474571725">
    <w:abstractNumId w:val="5"/>
  </w:num>
  <w:num w:numId="5" w16cid:durableId="61297233">
    <w:abstractNumId w:val="4"/>
  </w:num>
  <w:num w:numId="6" w16cid:durableId="23601425">
    <w:abstractNumId w:val="8"/>
  </w:num>
  <w:num w:numId="7" w16cid:durableId="1712219255">
    <w:abstractNumId w:val="3"/>
  </w:num>
  <w:num w:numId="8" w16cid:durableId="2110923783">
    <w:abstractNumId w:val="2"/>
  </w:num>
  <w:num w:numId="9" w16cid:durableId="978609793">
    <w:abstractNumId w:val="1"/>
  </w:num>
  <w:num w:numId="10" w16cid:durableId="114563528">
    <w:abstractNumId w:val="0"/>
  </w:num>
  <w:num w:numId="11" w16cid:durableId="1904364714">
    <w:abstractNumId w:val="23"/>
  </w:num>
  <w:num w:numId="12" w16cid:durableId="1251696842">
    <w:abstractNumId w:val="12"/>
  </w:num>
  <w:num w:numId="13" w16cid:durableId="1936281497">
    <w:abstractNumId w:val="10"/>
  </w:num>
  <w:num w:numId="14" w16cid:durableId="1741293666">
    <w:abstractNumId w:val="17"/>
  </w:num>
  <w:num w:numId="15" w16cid:durableId="1312902402">
    <w:abstractNumId w:val="19"/>
  </w:num>
  <w:num w:numId="16" w16cid:durableId="2019194996">
    <w:abstractNumId w:val="13"/>
  </w:num>
  <w:num w:numId="17" w16cid:durableId="973289560">
    <w:abstractNumId w:val="16"/>
  </w:num>
  <w:num w:numId="18" w16cid:durableId="1937713537">
    <w:abstractNumId w:val="20"/>
  </w:num>
  <w:num w:numId="19" w16cid:durableId="103115794">
    <w:abstractNumId w:val="14"/>
  </w:num>
  <w:num w:numId="20" w16cid:durableId="1340500656">
    <w:abstractNumId w:val="18"/>
  </w:num>
  <w:num w:numId="21" w16cid:durableId="917986029">
    <w:abstractNumId w:val="24"/>
  </w:num>
  <w:num w:numId="22" w16cid:durableId="2077627056">
    <w:abstractNumId w:val="22"/>
  </w:num>
  <w:num w:numId="23" w16cid:durableId="354889291">
    <w:abstractNumId w:val="11"/>
  </w:num>
  <w:num w:numId="24" w16cid:durableId="1008291270">
    <w:abstractNumId w:val="15"/>
  </w:num>
  <w:num w:numId="25" w16cid:durableId="1527695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0D"/>
    <w:rsid w:val="00000532"/>
    <w:rsid w:val="00001FAA"/>
    <w:rsid w:val="00003E56"/>
    <w:rsid w:val="000058E9"/>
    <w:rsid w:val="00006236"/>
    <w:rsid w:val="000062D3"/>
    <w:rsid w:val="00010D10"/>
    <w:rsid w:val="00013C36"/>
    <w:rsid w:val="000146A4"/>
    <w:rsid w:val="00015524"/>
    <w:rsid w:val="00015C86"/>
    <w:rsid w:val="0002118B"/>
    <w:rsid w:val="000218B8"/>
    <w:rsid w:val="000224BD"/>
    <w:rsid w:val="00022987"/>
    <w:rsid w:val="000247B4"/>
    <w:rsid w:val="000258E8"/>
    <w:rsid w:val="00026588"/>
    <w:rsid w:val="00026AC6"/>
    <w:rsid w:val="000326ED"/>
    <w:rsid w:val="00032B2F"/>
    <w:rsid w:val="00032F16"/>
    <w:rsid w:val="00035136"/>
    <w:rsid w:val="000359F1"/>
    <w:rsid w:val="00037D69"/>
    <w:rsid w:val="000445E6"/>
    <w:rsid w:val="00045C6D"/>
    <w:rsid w:val="00047197"/>
    <w:rsid w:val="0005093D"/>
    <w:rsid w:val="000526BC"/>
    <w:rsid w:val="00052A44"/>
    <w:rsid w:val="000537AC"/>
    <w:rsid w:val="00054F39"/>
    <w:rsid w:val="000572A2"/>
    <w:rsid w:val="00057FAA"/>
    <w:rsid w:val="000602A0"/>
    <w:rsid w:val="00060BFE"/>
    <w:rsid w:val="00064DCE"/>
    <w:rsid w:val="00067298"/>
    <w:rsid w:val="00070AFB"/>
    <w:rsid w:val="00072E29"/>
    <w:rsid w:val="00073E6F"/>
    <w:rsid w:val="00075272"/>
    <w:rsid w:val="00075374"/>
    <w:rsid w:val="00075CF4"/>
    <w:rsid w:val="00077A3C"/>
    <w:rsid w:val="00077F95"/>
    <w:rsid w:val="00080E32"/>
    <w:rsid w:val="00082CBA"/>
    <w:rsid w:val="00083FAB"/>
    <w:rsid w:val="00084605"/>
    <w:rsid w:val="00085535"/>
    <w:rsid w:val="0008623D"/>
    <w:rsid w:val="00087BBA"/>
    <w:rsid w:val="0009046A"/>
    <w:rsid w:val="000908A0"/>
    <w:rsid w:val="00092E94"/>
    <w:rsid w:val="00092F22"/>
    <w:rsid w:val="0009501C"/>
    <w:rsid w:val="000965F2"/>
    <w:rsid w:val="000968B1"/>
    <w:rsid w:val="00096CE2"/>
    <w:rsid w:val="000974C6"/>
    <w:rsid w:val="000A094F"/>
    <w:rsid w:val="000A270D"/>
    <w:rsid w:val="000A29B9"/>
    <w:rsid w:val="000A48D8"/>
    <w:rsid w:val="000A5C92"/>
    <w:rsid w:val="000A7F72"/>
    <w:rsid w:val="000B1F21"/>
    <w:rsid w:val="000B217B"/>
    <w:rsid w:val="000B2EFB"/>
    <w:rsid w:val="000B3549"/>
    <w:rsid w:val="000B3ECA"/>
    <w:rsid w:val="000B6523"/>
    <w:rsid w:val="000C31E8"/>
    <w:rsid w:val="000C54A4"/>
    <w:rsid w:val="000C561B"/>
    <w:rsid w:val="000C75BE"/>
    <w:rsid w:val="000D3167"/>
    <w:rsid w:val="000D33B3"/>
    <w:rsid w:val="000D39E9"/>
    <w:rsid w:val="000E02E1"/>
    <w:rsid w:val="000E09B2"/>
    <w:rsid w:val="000E1835"/>
    <w:rsid w:val="000E1A88"/>
    <w:rsid w:val="000E2FD8"/>
    <w:rsid w:val="000E4391"/>
    <w:rsid w:val="000E5A10"/>
    <w:rsid w:val="000F0FCD"/>
    <w:rsid w:val="000F2F70"/>
    <w:rsid w:val="000F3B85"/>
    <w:rsid w:val="000F4E3B"/>
    <w:rsid w:val="000F5D7C"/>
    <w:rsid w:val="0010099E"/>
    <w:rsid w:val="001016A5"/>
    <w:rsid w:val="00102763"/>
    <w:rsid w:val="0010346D"/>
    <w:rsid w:val="0010391F"/>
    <w:rsid w:val="0010503B"/>
    <w:rsid w:val="001054FD"/>
    <w:rsid w:val="00105DE0"/>
    <w:rsid w:val="001075C0"/>
    <w:rsid w:val="00110AFC"/>
    <w:rsid w:val="001130F3"/>
    <w:rsid w:val="00114662"/>
    <w:rsid w:val="00114E99"/>
    <w:rsid w:val="00115139"/>
    <w:rsid w:val="00121AAD"/>
    <w:rsid w:val="00122CBF"/>
    <w:rsid w:val="00123806"/>
    <w:rsid w:val="00123FB5"/>
    <w:rsid w:val="00125279"/>
    <w:rsid w:val="00126EAC"/>
    <w:rsid w:val="0012724D"/>
    <w:rsid w:val="00127F80"/>
    <w:rsid w:val="001307BF"/>
    <w:rsid w:val="00130AF0"/>
    <w:rsid w:val="001318A7"/>
    <w:rsid w:val="00131FCC"/>
    <w:rsid w:val="00132139"/>
    <w:rsid w:val="00133141"/>
    <w:rsid w:val="00133BFF"/>
    <w:rsid w:val="00134417"/>
    <w:rsid w:val="00134A09"/>
    <w:rsid w:val="00135A8E"/>
    <w:rsid w:val="001366CC"/>
    <w:rsid w:val="001407B0"/>
    <w:rsid w:val="00140FF8"/>
    <w:rsid w:val="001422F5"/>
    <w:rsid w:val="001429DE"/>
    <w:rsid w:val="00142F57"/>
    <w:rsid w:val="00144510"/>
    <w:rsid w:val="001448C7"/>
    <w:rsid w:val="00145563"/>
    <w:rsid w:val="001514F9"/>
    <w:rsid w:val="0015159B"/>
    <w:rsid w:val="00151918"/>
    <w:rsid w:val="0015490E"/>
    <w:rsid w:val="00156807"/>
    <w:rsid w:val="00156855"/>
    <w:rsid w:val="00156C20"/>
    <w:rsid w:val="00156E57"/>
    <w:rsid w:val="00157BCD"/>
    <w:rsid w:val="00160F1F"/>
    <w:rsid w:val="001639BF"/>
    <w:rsid w:val="001639C7"/>
    <w:rsid w:val="00163DA3"/>
    <w:rsid w:val="0016461B"/>
    <w:rsid w:val="0017006D"/>
    <w:rsid w:val="00171D92"/>
    <w:rsid w:val="0017370B"/>
    <w:rsid w:val="00177619"/>
    <w:rsid w:val="0018177E"/>
    <w:rsid w:val="00182FF1"/>
    <w:rsid w:val="00184331"/>
    <w:rsid w:val="00184B29"/>
    <w:rsid w:val="00185437"/>
    <w:rsid w:val="00185793"/>
    <w:rsid w:val="001870B8"/>
    <w:rsid w:val="0018751D"/>
    <w:rsid w:val="001901C8"/>
    <w:rsid w:val="00190E6D"/>
    <w:rsid w:val="0019246A"/>
    <w:rsid w:val="0019340A"/>
    <w:rsid w:val="0019475B"/>
    <w:rsid w:val="00194A6F"/>
    <w:rsid w:val="00194E05"/>
    <w:rsid w:val="001A0728"/>
    <w:rsid w:val="001A1445"/>
    <w:rsid w:val="001A15F4"/>
    <w:rsid w:val="001A2183"/>
    <w:rsid w:val="001A550A"/>
    <w:rsid w:val="001A6737"/>
    <w:rsid w:val="001B25AD"/>
    <w:rsid w:val="001B493A"/>
    <w:rsid w:val="001B4F6A"/>
    <w:rsid w:val="001C2EDF"/>
    <w:rsid w:val="001C3438"/>
    <w:rsid w:val="001C66FC"/>
    <w:rsid w:val="001C6937"/>
    <w:rsid w:val="001D291B"/>
    <w:rsid w:val="001D3B09"/>
    <w:rsid w:val="001D4902"/>
    <w:rsid w:val="001D63EF"/>
    <w:rsid w:val="001D6497"/>
    <w:rsid w:val="001D69DD"/>
    <w:rsid w:val="001D6AC2"/>
    <w:rsid w:val="001D72F8"/>
    <w:rsid w:val="001D7995"/>
    <w:rsid w:val="001E07AE"/>
    <w:rsid w:val="001E1915"/>
    <w:rsid w:val="001E1D40"/>
    <w:rsid w:val="001E1EB3"/>
    <w:rsid w:val="001E288A"/>
    <w:rsid w:val="001E5ECA"/>
    <w:rsid w:val="001E5EE2"/>
    <w:rsid w:val="001E7E86"/>
    <w:rsid w:val="001F0F02"/>
    <w:rsid w:val="001F15C1"/>
    <w:rsid w:val="001F4B08"/>
    <w:rsid w:val="001F5EA2"/>
    <w:rsid w:val="001F6D39"/>
    <w:rsid w:val="001F7979"/>
    <w:rsid w:val="00200906"/>
    <w:rsid w:val="00202796"/>
    <w:rsid w:val="00203C53"/>
    <w:rsid w:val="0020674F"/>
    <w:rsid w:val="00206D54"/>
    <w:rsid w:val="0021083F"/>
    <w:rsid w:val="002109CA"/>
    <w:rsid w:val="00210D1B"/>
    <w:rsid w:val="00211569"/>
    <w:rsid w:val="00211FA6"/>
    <w:rsid w:val="00214713"/>
    <w:rsid w:val="00216B37"/>
    <w:rsid w:val="002173D4"/>
    <w:rsid w:val="00217B1F"/>
    <w:rsid w:val="00217EB7"/>
    <w:rsid w:val="002212DE"/>
    <w:rsid w:val="002220F2"/>
    <w:rsid w:val="00222A13"/>
    <w:rsid w:val="0022466F"/>
    <w:rsid w:val="00225983"/>
    <w:rsid w:val="002263BD"/>
    <w:rsid w:val="002264E9"/>
    <w:rsid w:val="002307E9"/>
    <w:rsid w:val="00230E5B"/>
    <w:rsid w:val="00231631"/>
    <w:rsid w:val="00233934"/>
    <w:rsid w:val="00233C39"/>
    <w:rsid w:val="00233DCB"/>
    <w:rsid w:val="002345A8"/>
    <w:rsid w:val="002346E3"/>
    <w:rsid w:val="0023473E"/>
    <w:rsid w:val="00235901"/>
    <w:rsid w:val="0023765B"/>
    <w:rsid w:val="002406D6"/>
    <w:rsid w:val="00240B3F"/>
    <w:rsid w:val="00241823"/>
    <w:rsid w:val="00242BF4"/>
    <w:rsid w:val="00242C6E"/>
    <w:rsid w:val="00243AAE"/>
    <w:rsid w:val="002447BF"/>
    <w:rsid w:val="00246BEC"/>
    <w:rsid w:val="00246FEA"/>
    <w:rsid w:val="00247EB3"/>
    <w:rsid w:val="002501B9"/>
    <w:rsid w:val="002511FC"/>
    <w:rsid w:val="002525DE"/>
    <w:rsid w:val="00254F62"/>
    <w:rsid w:val="002552A7"/>
    <w:rsid w:val="002553A7"/>
    <w:rsid w:val="002559FC"/>
    <w:rsid w:val="00260353"/>
    <w:rsid w:val="00261ABD"/>
    <w:rsid w:val="0026221A"/>
    <w:rsid w:val="002625A3"/>
    <w:rsid w:val="00262804"/>
    <w:rsid w:val="002632D0"/>
    <w:rsid w:val="00267417"/>
    <w:rsid w:val="00267DC9"/>
    <w:rsid w:val="00270510"/>
    <w:rsid w:val="00270775"/>
    <w:rsid w:val="0027188B"/>
    <w:rsid w:val="0027325F"/>
    <w:rsid w:val="00273C89"/>
    <w:rsid w:val="00274FBE"/>
    <w:rsid w:val="0027667F"/>
    <w:rsid w:val="002769A8"/>
    <w:rsid w:val="00276A07"/>
    <w:rsid w:val="00280F59"/>
    <w:rsid w:val="00282A9C"/>
    <w:rsid w:val="002861B6"/>
    <w:rsid w:val="00290513"/>
    <w:rsid w:val="002908BC"/>
    <w:rsid w:val="00290C7C"/>
    <w:rsid w:val="00291712"/>
    <w:rsid w:val="0029281D"/>
    <w:rsid w:val="00294058"/>
    <w:rsid w:val="00294660"/>
    <w:rsid w:val="00294AC7"/>
    <w:rsid w:val="00295AEE"/>
    <w:rsid w:val="0029676E"/>
    <w:rsid w:val="002971B9"/>
    <w:rsid w:val="00297DC9"/>
    <w:rsid w:val="002A38AB"/>
    <w:rsid w:val="002A3AC4"/>
    <w:rsid w:val="002A3B51"/>
    <w:rsid w:val="002A4205"/>
    <w:rsid w:val="002A56B5"/>
    <w:rsid w:val="002B22F1"/>
    <w:rsid w:val="002B367A"/>
    <w:rsid w:val="002B5027"/>
    <w:rsid w:val="002B60ED"/>
    <w:rsid w:val="002B721D"/>
    <w:rsid w:val="002C047F"/>
    <w:rsid w:val="002C15C1"/>
    <w:rsid w:val="002C22D5"/>
    <w:rsid w:val="002C23B7"/>
    <w:rsid w:val="002C2582"/>
    <w:rsid w:val="002C40E9"/>
    <w:rsid w:val="002C577C"/>
    <w:rsid w:val="002C61A9"/>
    <w:rsid w:val="002D354E"/>
    <w:rsid w:val="002D4B35"/>
    <w:rsid w:val="002D5B3F"/>
    <w:rsid w:val="002D629E"/>
    <w:rsid w:val="002D71BF"/>
    <w:rsid w:val="002E1DAB"/>
    <w:rsid w:val="002E2469"/>
    <w:rsid w:val="002E2A30"/>
    <w:rsid w:val="002E2D92"/>
    <w:rsid w:val="002E382B"/>
    <w:rsid w:val="002E5257"/>
    <w:rsid w:val="002E5728"/>
    <w:rsid w:val="002E6904"/>
    <w:rsid w:val="002E7309"/>
    <w:rsid w:val="002E7FC1"/>
    <w:rsid w:val="002F3C1F"/>
    <w:rsid w:val="002F6907"/>
    <w:rsid w:val="002F7F63"/>
    <w:rsid w:val="0030108D"/>
    <w:rsid w:val="003016C4"/>
    <w:rsid w:val="00307277"/>
    <w:rsid w:val="00311425"/>
    <w:rsid w:val="00313948"/>
    <w:rsid w:val="003155EB"/>
    <w:rsid w:val="00317E96"/>
    <w:rsid w:val="00320A36"/>
    <w:rsid w:val="00320A51"/>
    <w:rsid w:val="00320ACF"/>
    <w:rsid w:val="00321915"/>
    <w:rsid w:val="00324543"/>
    <w:rsid w:val="00334B64"/>
    <w:rsid w:val="00335188"/>
    <w:rsid w:val="00335E9D"/>
    <w:rsid w:val="003375B9"/>
    <w:rsid w:val="0034057E"/>
    <w:rsid w:val="00340B2D"/>
    <w:rsid w:val="0034153F"/>
    <w:rsid w:val="0034273C"/>
    <w:rsid w:val="0034324C"/>
    <w:rsid w:val="00343A5E"/>
    <w:rsid w:val="00343A76"/>
    <w:rsid w:val="0034449C"/>
    <w:rsid w:val="00344F78"/>
    <w:rsid w:val="003458B9"/>
    <w:rsid w:val="003459DC"/>
    <w:rsid w:val="00345A5E"/>
    <w:rsid w:val="00345A8D"/>
    <w:rsid w:val="00347202"/>
    <w:rsid w:val="00347661"/>
    <w:rsid w:val="0035246A"/>
    <w:rsid w:val="003524EC"/>
    <w:rsid w:val="00352A02"/>
    <w:rsid w:val="00353A53"/>
    <w:rsid w:val="003546A6"/>
    <w:rsid w:val="003555EA"/>
    <w:rsid w:val="0035573B"/>
    <w:rsid w:val="00356905"/>
    <w:rsid w:val="003578A8"/>
    <w:rsid w:val="0036081A"/>
    <w:rsid w:val="00360F28"/>
    <w:rsid w:val="0036163E"/>
    <w:rsid w:val="003635B5"/>
    <w:rsid w:val="00364EE4"/>
    <w:rsid w:val="003661C6"/>
    <w:rsid w:val="00367A17"/>
    <w:rsid w:val="00367F2A"/>
    <w:rsid w:val="00373099"/>
    <w:rsid w:val="0037404A"/>
    <w:rsid w:val="003758EA"/>
    <w:rsid w:val="00375C8D"/>
    <w:rsid w:val="00376485"/>
    <w:rsid w:val="00376CED"/>
    <w:rsid w:val="00384633"/>
    <w:rsid w:val="00390056"/>
    <w:rsid w:val="00390698"/>
    <w:rsid w:val="00391367"/>
    <w:rsid w:val="00394066"/>
    <w:rsid w:val="00396A16"/>
    <w:rsid w:val="00397013"/>
    <w:rsid w:val="003A0C89"/>
    <w:rsid w:val="003A155E"/>
    <w:rsid w:val="003A1DE6"/>
    <w:rsid w:val="003A1F4C"/>
    <w:rsid w:val="003A34D6"/>
    <w:rsid w:val="003A386A"/>
    <w:rsid w:val="003A517D"/>
    <w:rsid w:val="003A7AD6"/>
    <w:rsid w:val="003B0061"/>
    <w:rsid w:val="003B04C8"/>
    <w:rsid w:val="003B2D84"/>
    <w:rsid w:val="003B2EF9"/>
    <w:rsid w:val="003B300C"/>
    <w:rsid w:val="003B3887"/>
    <w:rsid w:val="003B4F17"/>
    <w:rsid w:val="003B5CB2"/>
    <w:rsid w:val="003B7B9B"/>
    <w:rsid w:val="003C04F8"/>
    <w:rsid w:val="003C05F5"/>
    <w:rsid w:val="003C1EF9"/>
    <w:rsid w:val="003C2EAE"/>
    <w:rsid w:val="003C4D3B"/>
    <w:rsid w:val="003C60F0"/>
    <w:rsid w:val="003D03A7"/>
    <w:rsid w:val="003D0480"/>
    <w:rsid w:val="003D1061"/>
    <w:rsid w:val="003D3BA6"/>
    <w:rsid w:val="003D4DE9"/>
    <w:rsid w:val="003D5E58"/>
    <w:rsid w:val="003D7C06"/>
    <w:rsid w:val="003E1626"/>
    <w:rsid w:val="003E3260"/>
    <w:rsid w:val="003E6034"/>
    <w:rsid w:val="003F102F"/>
    <w:rsid w:val="003F3B12"/>
    <w:rsid w:val="003F43F3"/>
    <w:rsid w:val="003F7720"/>
    <w:rsid w:val="004017A1"/>
    <w:rsid w:val="004018B0"/>
    <w:rsid w:val="004025F7"/>
    <w:rsid w:val="00402D99"/>
    <w:rsid w:val="00403505"/>
    <w:rsid w:val="00404FDC"/>
    <w:rsid w:val="0040532A"/>
    <w:rsid w:val="00412C28"/>
    <w:rsid w:val="004132BE"/>
    <w:rsid w:val="00413812"/>
    <w:rsid w:val="004150C5"/>
    <w:rsid w:val="00415319"/>
    <w:rsid w:val="00416B66"/>
    <w:rsid w:val="0041799A"/>
    <w:rsid w:val="004230BE"/>
    <w:rsid w:val="00423782"/>
    <w:rsid w:val="00426560"/>
    <w:rsid w:val="0042692E"/>
    <w:rsid w:val="00431D2A"/>
    <w:rsid w:val="00431D31"/>
    <w:rsid w:val="00431DD7"/>
    <w:rsid w:val="0043280F"/>
    <w:rsid w:val="004347BF"/>
    <w:rsid w:val="00435A9C"/>
    <w:rsid w:val="004374DE"/>
    <w:rsid w:val="00437AD5"/>
    <w:rsid w:val="00437B37"/>
    <w:rsid w:val="00437D9A"/>
    <w:rsid w:val="00440845"/>
    <w:rsid w:val="00440931"/>
    <w:rsid w:val="00441B9C"/>
    <w:rsid w:val="00442081"/>
    <w:rsid w:val="0044215C"/>
    <w:rsid w:val="00442849"/>
    <w:rsid w:val="00442EA3"/>
    <w:rsid w:val="004434C6"/>
    <w:rsid w:val="00443AF2"/>
    <w:rsid w:val="0044561C"/>
    <w:rsid w:val="004464AC"/>
    <w:rsid w:val="00446967"/>
    <w:rsid w:val="0045026E"/>
    <w:rsid w:val="004510F8"/>
    <w:rsid w:val="00451990"/>
    <w:rsid w:val="00451C30"/>
    <w:rsid w:val="00453304"/>
    <w:rsid w:val="00453F73"/>
    <w:rsid w:val="00456253"/>
    <w:rsid w:val="00460754"/>
    <w:rsid w:val="00462800"/>
    <w:rsid w:val="00464CB2"/>
    <w:rsid w:val="00465A8D"/>
    <w:rsid w:val="004661F2"/>
    <w:rsid w:val="0046731F"/>
    <w:rsid w:val="00467CCC"/>
    <w:rsid w:val="00473642"/>
    <w:rsid w:val="004736BF"/>
    <w:rsid w:val="00474F34"/>
    <w:rsid w:val="00476892"/>
    <w:rsid w:val="00480FA9"/>
    <w:rsid w:val="00481283"/>
    <w:rsid w:val="004837D9"/>
    <w:rsid w:val="004838C7"/>
    <w:rsid w:val="00487C27"/>
    <w:rsid w:val="0049015B"/>
    <w:rsid w:val="00491282"/>
    <w:rsid w:val="004914B9"/>
    <w:rsid w:val="00491C40"/>
    <w:rsid w:val="004942F0"/>
    <w:rsid w:val="00494B5A"/>
    <w:rsid w:val="00497C16"/>
    <w:rsid w:val="004A09AE"/>
    <w:rsid w:val="004A112A"/>
    <w:rsid w:val="004A31EE"/>
    <w:rsid w:val="004A3612"/>
    <w:rsid w:val="004A39AF"/>
    <w:rsid w:val="004A3A90"/>
    <w:rsid w:val="004A3FE0"/>
    <w:rsid w:val="004A67B4"/>
    <w:rsid w:val="004A6ACA"/>
    <w:rsid w:val="004B143B"/>
    <w:rsid w:val="004B171A"/>
    <w:rsid w:val="004B38CF"/>
    <w:rsid w:val="004B48B5"/>
    <w:rsid w:val="004B4E28"/>
    <w:rsid w:val="004B65F2"/>
    <w:rsid w:val="004B68F8"/>
    <w:rsid w:val="004B6E13"/>
    <w:rsid w:val="004B79F6"/>
    <w:rsid w:val="004C2CC6"/>
    <w:rsid w:val="004C3247"/>
    <w:rsid w:val="004C4A9B"/>
    <w:rsid w:val="004D0E25"/>
    <w:rsid w:val="004D441D"/>
    <w:rsid w:val="004D4743"/>
    <w:rsid w:val="004D534F"/>
    <w:rsid w:val="004D7098"/>
    <w:rsid w:val="004D77EB"/>
    <w:rsid w:val="004E08D6"/>
    <w:rsid w:val="004E0EBA"/>
    <w:rsid w:val="004E2ED2"/>
    <w:rsid w:val="004E3096"/>
    <w:rsid w:val="004E41E9"/>
    <w:rsid w:val="004E58E5"/>
    <w:rsid w:val="004E61C1"/>
    <w:rsid w:val="004E7182"/>
    <w:rsid w:val="004E74DA"/>
    <w:rsid w:val="004F06D1"/>
    <w:rsid w:val="004F1E8F"/>
    <w:rsid w:val="004F559C"/>
    <w:rsid w:val="004F65AE"/>
    <w:rsid w:val="004F6B52"/>
    <w:rsid w:val="004F6CDE"/>
    <w:rsid w:val="00500E53"/>
    <w:rsid w:val="00503A78"/>
    <w:rsid w:val="00503CE9"/>
    <w:rsid w:val="00503E71"/>
    <w:rsid w:val="00505F06"/>
    <w:rsid w:val="005066C0"/>
    <w:rsid w:val="00507107"/>
    <w:rsid w:val="00507BBB"/>
    <w:rsid w:val="00510026"/>
    <w:rsid w:val="00510498"/>
    <w:rsid w:val="00512BB2"/>
    <w:rsid w:val="005208F7"/>
    <w:rsid w:val="00520BFC"/>
    <w:rsid w:val="00521F0B"/>
    <w:rsid w:val="00525397"/>
    <w:rsid w:val="0052627E"/>
    <w:rsid w:val="005275D5"/>
    <w:rsid w:val="005355A7"/>
    <w:rsid w:val="00537CD5"/>
    <w:rsid w:val="00537E06"/>
    <w:rsid w:val="00541237"/>
    <w:rsid w:val="005413B5"/>
    <w:rsid w:val="00541C3D"/>
    <w:rsid w:val="00542F06"/>
    <w:rsid w:val="00546441"/>
    <w:rsid w:val="0055071E"/>
    <w:rsid w:val="005533E6"/>
    <w:rsid w:val="005562C7"/>
    <w:rsid w:val="00560716"/>
    <w:rsid w:val="0056336F"/>
    <w:rsid w:val="005638C2"/>
    <w:rsid w:val="005649B5"/>
    <w:rsid w:val="00564C04"/>
    <w:rsid w:val="00566A45"/>
    <w:rsid w:val="00571379"/>
    <w:rsid w:val="005718DE"/>
    <w:rsid w:val="005719D2"/>
    <w:rsid w:val="005745A2"/>
    <w:rsid w:val="005748DB"/>
    <w:rsid w:val="00574CC5"/>
    <w:rsid w:val="00576D0E"/>
    <w:rsid w:val="005778BB"/>
    <w:rsid w:val="00577B65"/>
    <w:rsid w:val="00580065"/>
    <w:rsid w:val="0058114D"/>
    <w:rsid w:val="0058150D"/>
    <w:rsid w:val="00582A96"/>
    <w:rsid w:val="00582B45"/>
    <w:rsid w:val="00582B91"/>
    <w:rsid w:val="0058327F"/>
    <w:rsid w:val="005835B7"/>
    <w:rsid w:val="00583E13"/>
    <w:rsid w:val="00585671"/>
    <w:rsid w:val="005875C2"/>
    <w:rsid w:val="0059341A"/>
    <w:rsid w:val="00595D0D"/>
    <w:rsid w:val="00596A60"/>
    <w:rsid w:val="00597C97"/>
    <w:rsid w:val="005A0571"/>
    <w:rsid w:val="005A2258"/>
    <w:rsid w:val="005A2BF4"/>
    <w:rsid w:val="005A2E97"/>
    <w:rsid w:val="005A2F6C"/>
    <w:rsid w:val="005A6F61"/>
    <w:rsid w:val="005A7996"/>
    <w:rsid w:val="005B23B5"/>
    <w:rsid w:val="005B3A6D"/>
    <w:rsid w:val="005B4AE5"/>
    <w:rsid w:val="005B538A"/>
    <w:rsid w:val="005B62C9"/>
    <w:rsid w:val="005B63E9"/>
    <w:rsid w:val="005B7677"/>
    <w:rsid w:val="005B788F"/>
    <w:rsid w:val="005B7C4B"/>
    <w:rsid w:val="005B7F4B"/>
    <w:rsid w:val="005C14BC"/>
    <w:rsid w:val="005C1BA7"/>
    <w:rsid w:val="005C2E2E"/>
    <w:rsid w:val="005C6188"/>
    <w:rsid w:val="005C629A"/>
    <w:rsid w:val="005C672F"/>
    <w:rsid w:val="005C6B17"/>
    <w:rsid w:val="005C737E"/>
    <w:rsid w:val="005C763C"/>
    <w:rsid w:val="005D0394"/>
    <w:rsid w:val="005D11CB"/>
    <w:rsid w:val="005D14DF"/>
    <w:rsid w:val="005D1EB0"/>
    <w:rsid w:val="005D35E4"/>
    <w:rsid w:val="005D54DC"/>
    <w:rsid w:val="005D66FD"/>
    <w:rsid w:val="005D76D6"/>
    <w:rsid w:val="005D7C5E"/>
    <w:rsid w:val="005E0C06"/>
    <w:rsid w:val="005E1AC6"/>
    <w:rsid w:val="005E30CD"/>
    <w:rsid w:val="005E365C"/>
    <w:rsid w:val="005E556C"/>
    <w:rsid w:val="005E5D5F"/>
    <w:rsid w:val="005E5D7B"/>
    <w:rsid w:val="005E649A"/>
    <w:rsid w:val="005E78A6"/>
    <w:rsid w:val="005E7990"/>
    <w:rsid w:val="005F3AC6"/>
    <w:rsid w:val="005F3B8B"/>
    <w:rsid w:val="005F6F97"/>
    <w:rsid w:val="005F7EC3"/>
    <w:rsid w:val="0060036D"/>
    <w:rsid w:val="006009F5"/>
    <w:rsid w:val="00601000"/>
    <w:rsid w:val="006012CF"/>
    <w:rsid w:val="0060132F"/>
    <w:rsid w:val="0060339B"/>
    <w:rsid w:val="00603F7B"/>
    <w:rsid w:val="00604253"/>
    <w:rsid w:val="006073DE"/>
    <w:rsid w:val="00610251"/>
    <w:rsid w:val="00610C4B"/>
    <w:rsid w:val="00611BB1"/>
    <w:rsid w:val="0061356E"/>
    <w:rsid w:val="0061552C"/>
    <w:rsid w:val="006169C2"/>
    <w:rsid w:val="00621385"/>
    <w:rsid w:val="006214DA"/>
    <w:rsid w:val="0062216E"/>
    <w:rsid w:val="00623DBD"/>
    <w:rsid w:val="00624F37"/>
    <w:rsid w:val="00627D3B"/>
    <w:rsid w:val="0063233C"/>
    <w:rsid w:val="00632A6B"/>
    <w:rsid w:val="00633272"/>
    <w:rsid w:val="00634635"/>
    <w:rsid w:val="0063498A"/>
    <w:rsid w:val="00634C7D"/>
    <w:rsid w:val="00634DAB"/>
    <w:rsid w:val="006403F3"/>
    <w:rsid w:val="006416BD"/>
    <w:rsid w:val="00642A71"/>
    <w:rsid w:val="00642E17"/>
    <w:rsid w:val="00644EE9"/>
    <w:rsid w:val="0064625C"/>
    <w:rsid w:val="00647CB3"/>
    <w:rsid w:val="00650807"/>
    <w:rsid w:val="00651107"/>
    <w:rsid w:val="00651EE6"/>
    <w:rsid w:val="00653160"/>
    <w:rsid w:val="00653589"/>
    <w:rsid w:val="00653EC9"/>
    <w:rsid w:val="00655107"/>
    <w:rsid w:val="0065633C"/>
    <w:rsid w:val="006565DD"/>
    <w:rsid w:val="00656F82"/>
    <w:rsid w:val="0065786C"/>
    <w:rsid w:val="006609A4"/>
    <w:rsid w:val="006634AB"/>
    <w:rsid w:val="00670281"/>
    <w:rsid w:val="00673469"/>
    <w:rsid w:val="00674450"/>
    <w:rsid w:val="00674A13"/>
    <w:rsid w:val="006814AD"/>
    <w:rsid w:val="00682B6B"/>
    <w:rsid w:val="00682E69"/>
    <w:rsid w:val="00683481"/>
    <w:rsid w:val="00684772"/>
    <w:rsid w:val="00687043"/>
    <w:rsid w:val="00687872"/>
    <w:rsid w:val="006941B0"/>
    <w:rsid w:val="006960CD"/>
    <w:rsid w:val="006A0556"/>
    <w:rsid w:val="006A3730"/>
    <w:rsid w:val="006A7D49"/>
    <w:rsid w:val="006B17F7"/>
    <w:rsid w:val="006B20F1"/>
    <w:rsid w:val="006B228A"/>
    <w:rsid w:val="006B237F"/>
    <w:rsid w:val="006B4881"/>
    <w:rsid w:val="006B608A"/>
    <w:rsid w:val="006B6826"/>
    <w:rsid w:val="006B7331"/>
    <w:rsid w:val="006C0484"/>
    <w:rsid w:val="006C186C"/>
    <w:rsid w:val="006C643C"/>
    <w:rsid w:val="006C7EEE"/>
    <w:rsid w:val="006D2982"/>
    <w:rsid w:val="006D2F93"/>
    <w:rsid w:val="006D390E"/>
    <w:rsid w:val="006D4953"/>
    <w:rsid w:val="006D4B7F"/>
    <w:rsid w:val="006D6D2B"/>
    <w:rsid w:val="006D7835"/>
    <w:rsid w:val="006E033E"/>
    <w:rsid w:val="006E15F9"/>
    <w:rsid w:val="006E194D"/>
    <w:rsid w:val="006E2DBC"/>
    <w:rsid w:val="006E3A19"/>
    <w:rsid w:val="006E4020"/>
    <w:rsid w:val="006E5982"/>
    <w:rsid w:val="006E680D"/>
    <w:rsid w:val="006E6CFB"/>
    <w:rsid w:val="006E7DC2"/>
    <w:rsid w:val="006F3168"/>
    <w:rsid w:val="006F35D4"/>
    <w:rsid w:val="006F36A3"/>
    <w:rsid w:val="006F3E06"/>
    <w:rsid w:val="006F474A"/>
    <w:rsid w:val="006F4CA5"/>
    <w:rsid w:val="006F7DE9"/>
    <w:rsid w:val="00700891"/>
    <w:rsid w:val="00700B4D"/>
    <w:rsid w:val="00704380"/>
    <w:rsid w:val="00704B33"/>
    <w:rsid w:val="00705FB3"/>
    <w:rsid w:val="007067AB"/>
    <w:rsid w:val="00710ED5"/>
    <w:rsid w:val="007116E8"/>
    <w:rsid w:val="00711987"/>
    <w:rsid w:val="007139D4"/>
    <w:rsid w:val="00713DEB"/>
    <w:rsid w:val="00714015"/>
    <w:rsid w:val="00714480"/>
    <w:rsid w:val="00714BDE"/>
    <w:rsid w:val="00714C40"/>
    <w:rsid w:val="0071610E"/>
    <w:rsid w:val="00716160"/>
    <w:rsid w:val="007161C8"/>
    <w:rsid w:val="007168ED"/>
    <w:rsid w:val="00716F85"/>
    <w:rsid w:val="007217D8"/>
    <w:rsid w:val="007226E8"/>
    <w:rsid w:val="007232F6"/>
    <w:rsid w:val="00725F52"/>
    <w:rsid w:val="00731541"/>
    <w:rsid w:val="007315BF"/>
    <w:rsid w:val="00732121"/>
    <w:rsid w:val="007330EF"/>
    <w:rsid w:val="007337FF"/>
    <w:rsid w:val="00733DC7"/>
    <w:rsid w:val="00735B63"/>
    <w:rsid w:val="00737F7F"/>
    <w:rsid w:val="0074126F"/>
    <w:rsid w:val="0074159E"/>
    <w:rsid w:val="007428DE"/>
    <w:rsid w:val="00744C82"/>
    <w:rsid w:val="0074523C"/>
    <w:rsid w:val="00745ED9"/>
    <w:rsid w:val="00745F37"/>
    <w:rsid w:val="00746CEE"/>
    <w:rsid w:val="0075213D"/>
    <w:rsid w:val="00753251"/>
    <w:rsid w:val="0075541C"/>
    <w:rsid w:val="007556B4"/>
    <w:rsid w:val="00755E8A"/>
    <w:rsid w:val="00756D8A"/>
    <w:rsid w:val="00757186"/>
    <w:rsid w:val="007600A9"/>
    <w:rsid w:val="00762EF1"/>
    <w:rsid w:val="00763DCA"/>
    <w:rsid w:val="00772B3E"/>
    <w:rsid w:val="00773804"/>
    <w:rsid w:val="00780958"/>
    <w:rsid w:val="00781C6C"/>
    <w:rsid w:val="00781D22"/>
    <w:rsid w:val="00782042"/>
    <w:rsid w:val="00784486"/>
    <w:rsid w:val="00784879"/>
    <w:rsid w:val="00786BBA"/>
    <w:rsid w:val="00786E72"/>
    <w:rsid w:val="00790414"/>
    <w:rsid w:val="00790888"/>
    <w:rsid w:val="007911CF"/>
    <w:rsid w:val="00791395"/>
    <w:rsid w:val="00791B58"/>
    <w:rsid w:val="00792644"/>
    <w:rsid w:val="00792A4E"/>
    <w:rsid w:val="00793D6B"/>
    <w:rsid w:val="00795014"/>
    <w:rsid w:val="00795261"/>
    <w:rsid w:val="00796959"/>
    <w:rsid w:val="007970C9"/>
    <w:rsid w:val="007A0666"/>
    <w:rsid w:val="007A09AA"/>
    <w:rsid w:val="007A1589"/>
    <w:rsid w:val="007A1D51"/>
    <w:rsid w:val="007A2BE2"/>
    <w:rsid w:val="007A4338"/>
    <w:rsid w:val="007A44B5"/>
    <w:rsid w:val="007A4C0B"/>
    <w:rsid w:val="007A4E00"/>
    <w:rsid w:val="007A56AE"/>
    <w:rsid w:val="007A5A99"/>
    <w:rsid w:val="007A7C18"/>
    <w:rsid w:val="007B06B7"/>
    <w:rsid w:val="007B2107"/>
    <w:rsid w:val="007B21CC"/>
    <w:rsid w:val="007B3C73"/>
    <w:rsid w:val="007B4EC2"/>
    <w:rsid w:val="007B54B1"/>
    <w:rsid w:val="007B66ED"/>
    <w:rsid w:val="007B6EF0"/>
    <w:rsid w:val="007B76DA"/>
    <w:rsid w:val="007C196B"/>
    <w:rsid w:val="007C4508"/>
    <w:rsid w:val="007C4C54"/>
    <w:rsid w:val="007C5FBC"/>
    <w:rsid w:val="007C77B4"/>
    <w:rsid w:val="007D1FCA"/>
    <w:rsid w:val="007D2D4E"/>
    <w:rsid w:val="007D2DFA"/>
    <w:rsid w:val="007D3EA2"/>
    <w:rsid w:val="007D516F"/>
    <w:rsid w:val="007D5B8C"/>
    <w:rsid w:val="007D6B85"/>
    <w:rsid w:val="007D7765"/>
    <w:rsid w:val="007D7939"/>
    <w:rsid w:val="007D7B66"/>
    <w:rsid w:val="007E0917"/>
    <w:rsid w:val="007E4244"/>
    <w:rsid w:val="007E584C"/>
    <w:rsid w:val="007E5969"/>
    <w:rsid w:val="007E7348"/>
    <w:rsid w:val="007F2E8E"/>
    <w:rsid w:val="007F42B5"/>
    <w:rsid w:val="007F434B"/>
    <w:rsid w:val="007F4669"/>
    <w:rsid w:val="00800B47"/>
    <w:rsid w:val="008010B3"/>
    <w:rsid w:val="00802896"/>
    <w:rsid w:val="00802A90"/>
    <w:rsid w:val="00803B64"/>
    <w:rsid w:val="00803E74"/>
    <w:rsid w:val="00804EF4"/>
    <w:rsid w:val="008132DC"/>
    <w:rsid w:val="008141A0"/>
    <w:rsid w:val="00816162"/>
    <w:rsid w:val="00817BBD"/>
    <w:rsid w:val="00820307"/>
    <w:rsid w:val="00820F6B"/>
    <w:rsid w:val="00821B16"/>
    <w:rsid w:val="00822772"/>
    <w:rsid w:val="00823BE3"/>
    <w:rsid w:val="00831059"/>
    <w:rsid w:val="00831C8A"/>
    <w:rsid w:val="00833420"/>
    <w:rsid w:val="00833FD3"/>
    <w:rsid w:val="00834071"/>
    <w:rsid w:val="008354F1"/>
    <w:rsid w:val="00836104"/>
    <w:rsid w:val="0084035D"/>
    <w:rsid w:val="008417EE"/>
    <w:rsid w:val="008425E3"/>
    <w:rsid w:val="008446C5"/>
    <w:rsid w:val="008450BB"/>
    <w:rsid w:val="008454AD"/>
    <w:rsid w:val="00851AB1"/>
    <w:rsid w:val="008532AA"/>
    <w:rsid w:val="008533D4"/>
    <w:rsid w:val="00853788"/>
    <w:rsid w:val="008557FD"/>
    <w:rsid w:val="00855A28"/>
    <w:rsid w:val="0085701B"/>
    <w:rsid w:val="008603DB"/>
    <w:rsid w:val="00860E6E"/>
    <w:rsid w:val="00863029"/>
    <w:rsid w:val="008655D3"/>
    <w:rsid w:val="0087133F"/>
    <w:rsid w:val="0087473F"/>
    <w:rsid w:val="00875428"/>
    <w:rsid w:val="008764C8"/>
    <w:rsid w:val="0087674B"/>
    <w:rsid w:val="00876FC6"/>
    <w:rsid w:val="008772B6"/>
    <w:rsid w:val="0087782A"/>
    <w:rsid w:val="0088270E"/>
    <w:rsid w:val="00882F41"/>
    <w:rsid w:val="0088591C"/>
    <w:rsid w:val="00886619"/>
    <w:rsid w:val="008910FC"/>
    <w:rsid w:val="008955F7"/>
    <w:rsid w:val="008A03F6"/>
    <w:rsid w:val="008A1373"/>
    <w:rsid w:val="008A3002"/>
    <w:rsid w:val="008A4E27"/>
    <w:rsid w:val="008A5254"/>
    <w:rsid w:val="008A6856"/>
    <w:rsid w:val="008A686F"/>
    <w:rsid w:val="008A6AB6"/>
    <w:rsid w:val="008A7AE3"/>
    <w:rsid w:val="008B2371"/>
    <w:rsid w:val="008B33D8"/>
    <w:rsid w:val="008B452D"/>
    <w:rsid w:val="008B7D4C"/>
    <w:rsid w:val="008C149F"/>
    <w:rsid w:val="008C20D2"/>
    <w:rsid w:val="008C4DC5"/>
    <w:rsid w:val="008C564B"/>
    <w:rsid w:val="008C601F"/>
    <w:rsid w:val="008D0FD3"/>
    <w:rsid w:val="008D16C7"/>
    <w:rsid w:val="008D2610"/>
    <w:rsid w:val="008D3226"/>
    <w:rsid w:val="008D323F"/>
    <w:rsid w:val="008D3462"/>
    <w:rsid w:val="008D3D62"/>
    <w:rsid w:val="008D3E8D"/>
    <w:rsid w:val="008D44B1"/>
    <w:rsid w:val="008D6000"/>
    <w:rsid w:val="008D7AA6"/>
    <w:rsid w:val="008D7F3D"/>
    <w:rsid w:val="008E03D8"/>
    <w:rsid w:val="008E0D41"/>
    <w:rsid w:val="008E142E"/>
    <w:rsid w:val="008E155F"/>
    <w:rsid w:val="008E1656"/>
    <w:rsid w:val="008E2CB4"/>
    <w:rsid w:val="008E34E1"/>
    <w:rsid w:val="008E3E96"/>
    <w:rsid w:val="008E4558"/>
    <w:rsid w:val="008E4F9B"/>
    <w:rsid w:val="008E5F5F"/>
    <w:rsid w:val="008E792C"/>
    <w:rsid w:val="008F1975"/>
    <w:rsid w:val="008F4599"/>
    <w:rsid w:val="008F4C40"/>
    <w:rsid w:val="008F58D1"/>
    <w:rsid w:val="008F623B"/>
    <w:rsid w:val="0090257C"/>
    <w:rsid w:val="0090344D"/>
    <w:rsid w:val="00904C3B"/>
    <w:rsid w:val="00905F11"/>
    <w:rsid w:val="0090789C"/>
    <w:rsid w:val="00907BA6"/>
    <w:rsid w:val="00912EF3"/>
    <w:rsid w:val="00915D22"/>
    <w:rsid w:val="00917642"/>
    <w:rsid w:val="0091781A"/>
    <w:rsid w:val="00917B4B"/>
    <w:rsid w:val="00925AC6"/>
    <w:rsid w:val="0092620B"/>
    <w:rsid w:val="009272AC"/>
    <w:rsid w:val="009276D1"/>
    <w:rsid w:val="0093173A"/>
    <w:rsid w:val="00931DCE"/>
    <w:rsid w:val="00932387"/>
    <w:rsid w:val="00933C66"/>
    <w:rsid w:val="009340A9"/>
    <w:rsid w:val="00935D11"/>
    <w:rsid w:val="0093660E"/>
    <w:rsid w:val="00937D6C"/>
    <w:rsid w:val="00940416"/>
    <w:rsid w:val="00942C59"/>
    <w:rsid w:val="00942EDD"/>
    <w:rsid w:val="0094339C"/>
    <w:rsid w:val="009444DE"/>
    <w:rsid w:val="00946853"/>
    <w:rsid w:val="0094716B"/>
    <w:rsid w:val="00950FCB"/>
    <w:rsid w:val="00953A5B"/>
    <w:rsid w:val="0095525F"/>
    <w:rsid w:val="00955F3D"/>
    <w:rsid w:val="00956481"/>
    <w:rsid w:val="00957E31"/>
    <w:rsid w:val="009600F2"/>
    <w:rsid w:val="00961132"/>
    <w:rsid w:val="00961332"/>
    <w:rsid w:val="0096183D"/>
    <w:rsid w:val="00961D28"/>
    <w:rsid w:val="00964C56"/>
    <w:rsid w:val="00966A84"/>
    <w:rsid w:val="00966D75"/>
    <w:rsid w:val="00966FD3"/>
    <w:rsid w:val="00971104"/>
    <w:rsid w:val="0097179B"/>
    <w:rsid w:val="00971E0E"/>
    <w:rsid w:val="00972618"/>
    <w:rsid w:val="00973089"/>
    <w:rsid w:val="0097405D"/>
    <w:rsid w:val="009768FA"/>
    <w:rsid w:val="00981074"/>
    <w:rsid w:val="00983F73"/>
    <w:rsid w:val="009843ED"/>
    <w:rsid w:val="00984C37"/>
    <w:rsid w:val="00985292"/>
    <w:rsid w:val="0098556C"/>
    <w:rsid w:val="00986F2B"/>
    <w:rsid w:val="00991C2C"/>
    <w:rsid w:val="009922A9"/>
    <w:rsid w:val="009926FF"/>
    <w:rsid w:val="00993C7A"/>
    <w:rsid w:val="00993E18"/>
    <w:rsid w:val="009945F5"/>
    <w:rsid w:val="00996243"/>
    <w:rsid w:val="00996515"/>
    <w:rsid w:val="009A1561"/>
    <w:rsid w:val="009A1953"/>
    <w:rsid w:val="009A24BE"/>
    <w:rsid w:val="009A3044"/>
    <w:rsid w:val="009A379F"/>
    <w:rsid w:val="009A4B2E"/>
    <w:rsid w:val="009A6EAC"/>
    <w:rsid w:val="009A71BC"/>
    <w:rsid w:val="009A7E32"/>
    <w:rsid w:val="009B094F"/>
    <w:rsid w:val="009B0D8E"/>
    <w:rsid w:val="009B1317"/>
    <w:rsid w:val="009B2997"/>
    <w:rsid w:val="009B482C"/>
    <w:rsid w:val="009B4850"/>
    <w:rsid w:val="009B4E6C"/>
    <w:rsid w:val="009B6247"/>
    <w:rsid w:val="009B770D"/>
    <w:rsid w:val="009C06F3"/>
    <w:rsid w:val="009C0DF6"/>
    <w:rsid w:val="009C13EC"/>
    <w:rsid w:val="009C23A2"/>
    <w:rsid w:val="009C344F"/>
    <w:rsid w:val="009C44A9"/>
    <w:rsid w:val="009C62C8"/>
    <w:rsid w:val="009C76EE"/>
    <w:rsid w:val="009C77FC"/>
    <w:rsid w:val="009C7E43"/>
    <w:rsid w:val="009D0AA8"/>
    <w:rsid w:val="009D1A5D"/>
    <w:rsid w:val="009D1F47"/>
    <w:rsid w:val="009D295A"/>
    <w:rsid w:val="009D2A88"/>
    <w:rsid w:val="009D59FD"/>
    <w:rsid w:val="009D6FFF"/>
    <w:rsid w:val="009D7F19"/>
    <w:rsid w:val="009E01A6"/>
    <w:rsid w:val="009E3A24"/>
    <w:rsid w:val="009E4D3F"/>
    <w:rsid w:val="009E4DAE"/>
    <w:rsid w:val="009E5A72"/>
    <w:rsid w:val="009E5D42"/>
    <w:rsid w:val="009E5FE8"/>
    <w:rsid w:val="009E7F82"/>
    <w:rsid w:val="009F1216"/>
    <w:rsid w:val="00A00803"/>
    <w:rsid w:val="00A01A5C"/>
    <w:rsid w:val="00A01A90"/>
    <w:rsid w:val="00A0254B"/>
    <w:rsid w:val="00A02BDD"/>
    <w:rsid w:val="00A033D4"/>
    <w:rsid w:val="00A0362B"/>
    <w:rsid w:val="00A041CD"/>
    <w:rsid w:val="00A07A86"/>
    <w:rsid w:val="00A07F7E"/>
    <w:rsid w:val="00A11C22"/>
    <w:rsid w:val="00A209A6"/>
    <w:rsid w:val="00A20DB3"/>
    <w:rsid w:val="00A21199"/>
    <w:rsid w:val="00A21F37"/>
    <w:rsid w:val="00A25503"/>
    <w:rsid w:val="00A265C1"/>
    <w:rsid w:val="00A315F9"/>
    <w:rsid w:val="00A31F41"/>
    <w:rsid w:val="00A35E20"/>
    <w:rsid w:val="00A42154"/>
    <w:rsid w:val="00A42556"/>
    <w:rsid w:val="00A45786"/>
    <w:rsid w:val="00A46005"/>
    <w:rsid w:val="00A4796C"/>
    <w:rsid w:val="00A52196"/>
    <w:rsid w:val="00A5259A"/>
    <w:rsid w:val="00A5547A"/>
    <w:rsid w:val="00A55500"/>
    <w:rsid w:val="00A56691"/>
    <w:rsid w:val="00A648E8"/>
    <w:rsid w:val="00A70A62"/>
    <w:rsid w:val="00A72B67"/>
    <w:rsid w:val="00A74D18"/>
    <w:rsid w:val="00A75BBE"/>
    <w:rsid w:val="00A76337"/>
    <w:rsid w:val="00A7681C"/>
    <w:rsid w:val="00A80A15"/>
    <w:rsid w:val="00A810D3"/>
    <w:rsid w:val="00A83A27"/>
    <w:rsid w:val="00A85EFE"/>
    <w:rsid w:val="00A8606D"/>
    <w:rsid w:val="00A8693E"/>
    <w:rsid w:val="00A86C63"/>
    <w:rsid w:val="00A902EB"/>
    <w:rsid w:val="00A91303"/>
    <w:rsid w:val="00A929ED"/>
    <w:rsid w:val="00A947C7"/>
    <w:rsid w:val="00AA233A"/>
    <w:rsid w:val="00AA27A2"/>
    <w:rsid w:val="00AA2AFF"/>
    <w:rsid w:val="00AA4193"/>
    <w:rsid w:val="00AA5D9E"/>
    <w:rsid w:val="00AA6CFB"/>
    <w:rsid w:val="00AB0CA4"/>
    <w:rsid w:val="00AB108D"/>
    <w:rsid w:val="00AB1C6F"/>
    <w:rsid w:val="00AB27FB"/>
    <w:rsid w:val="00AB31CD"/>
    <w:rsid w:val="00AB3D0B"/>
    <w:rsid w:val="00AB4BCC"/>
    <w:rsid w:val="00AB6300"/>
    <w:rsid w:val="00AB77C5"/>
    <w:rsid w:val="00AC0265"/>
    <w:rsid w:val="00AC1677"/>
    <w:rsid w:val="00AC22D1"/>
    <w:rsid w:val="00AC37FF"/>
    <w:rsid w:val="00AC54F2"/>
    <w:rsid w:val="00AC6D8E"/>
    <w:rsid w:val="00AD4030"/>
    <w:rsid w:val="00AD54C9"/>
    <w:rsid w:val="00AD66B8"/>
    <w:rsid w:val="00AD6DEE"/>
    <w:rsid w:val="00AD6FAA"/>
    <w:rsid w:val="00AD7128"/>
    <w:rsid w:val="00AD7CD8"/>
    <w:rsid w:val="00AE12B1"/>
    <w:rsid w:val="00AE17CE"/>
    <w:rsid w:val="00AE559E"/>
    <w:rsid w:val="00AE591F"/>
    <w:rsid w:val="00AE7B60"/>
    <w:rsid w:val="00AE7D6E"/>
    <w:rsid w:val="00AF02F1"/>
    <w:rsid w:val="00AF2C06"/>
    <w:rsid w:val="00AF34D0"/>
    <w:rsid w:val="00AF3AC9"/>
    <w:rsid w:val="00AF54F2"/>
    <w:rsid w:val="00AF62F5"/>
    <w:rsid w:val="00AF6CF2"/>
    <w:rsid w:val="00AF6D05"/>
    <w:rsid w:val="00AF705D"/>
    <w:rsid w:val="00AF7613"/>
    <w:rsid w:val="00B00000"/>
    <w:rsid w:val="00B000B0"/>
    <w:rsid w:val="00B00984"/>
    <w:rsid w:val="00B017FB"/>
    <w:rsid w:val="00B0533B"/>
    <w:rsid w:val="00B10B13"/>
    <w:rsid w:val="00B14EA8"/>
    <w:rsid w:val="00B1535D"/>
    <w:rsid w:val="00B154A8"/>
    <w:rsid w:val="00B158D3"/>
    <w:rsid w:val="00B170A1"/>
    <w:rsid w:val="00B22B79"/>
    <w:rsid w:val="00B22E9A"/>
    <w:rsid w:val="00B25362"/>
    <w:rsid w:val="00B25D33"/>
    <w:rsid w:val="00B264E6"/>
    <w:rsid w:val="00B26D05"/>
    <w:rsid w:val="00B273F1"/>
    <w:rsid w:val="00B3108C"/>
    <w:rsid w:val="00B317DF"/>
    <w:rsid w:val="00B33FBC"/>
    <w:rsid w:val="00B357E2"/>
    <w:rsid w:val="00B37D67"/>
    <w:rsid w:val="00B37EF1"/>
    <w:rsid w:val="00B412D0"/>
    <w:rsid w:val="00B42542"/>
    <w:rsid w:val="00B425E8"/>
    <w:rsid w:val="00B42849"/>
    <w:rsid w:val="00B43ADD"/>
    <w:rsid w:val="00B45906"/>
    <w:rsid w:val="00B45C33"/>
    <w:rsid w:val="00B46DF4"/>
    <w:rsid w:val="00B500D8"/>
    <w:rsid w:val="00B50397"/>
    <w:rsid w:val="00B51690"/>
    <w:rsid w:val="00B51A5E"/>
    <w:rsid w:val="00B5319C"/>
    <w:rsid w:val="00B533E2"/>
    <w:rsid w:val="00B53474"/>
    <w:rsid w:val="00B5657D"/>
    <w:rsid w:val="00B61BAC"/>
    <w:rsid w:val="00B62563"/>
    <w:rsid w:val="00B67009"/>
    <w:rsid w:val="00B7149D"/>
    <w:rsid w:val="00B7295C"/>
    <w:rsid w:val="00B76EF9"/>
    <w:rsid w:val="00B7742E"/>
    <w:rsid w:val="00B775BB"/>
    <w:rsid w:val="00B803DB"/>
    <w:rsid w:val="00B80F19"/>
    <w:rsid w:val="00B82092"/>
    <w:rsid w:val="00B82496"/>
    <w:rsid w:val="00B84E66"/>
    <w:rsid w:val="00B86334"/>
    <w:rsid w:val="00B912C5"/>
    <w:rsid w:val="00B91ADE"/>
    <w:rsid w:val="00B93CFC"/>
    <w:rsid w:val="00B94FBC"/>
    <w:rsid w:val="00B95095"/>
    <w:rsid w:val="00B95E26"/>
    <w:rsid w:val="00B95E68"/>
    <w:rsid w:val="00B97009"/>
    <w:rsid w:val="00B970C4"/>
    <w:rsid w:val="00B97F8C"/>
    <w:rsid w:val="00BA0618"/>
    <w:rsid w:val="00BA1565"/>
    <w:rsid w:val="00BA213C"/>
    <w:rsid w:val="00BA55C8"/>
    <w:rsid w:val="00BA75D2"/>
    <w:rsid w:val="00BA7AF7"/>
    <w:rsid w:val="00BB0D6C"/>
    <w:rsid w:val="00BB1E0C"/>
    <w:rsid w:val="00BB1EDB"/>
    <w:rsid w:val="00BB33D8"/>
    <w:rsid w:val="00BB348C"/>
    <w:rsid w:val="00BB6B2A"/>
    <w:rsid w:val="00BB6D9F"/>
    <w:rsid w:val="00BB7DDE"/>
    <w:rsid w:val="00BC3A51"/>
    <w:rsid w:val="00BC4F29"/>
    <w:rsid w:val="00BC6346"/>
    <w:rsid w:val="00BC7063"/>
    <w:rsid w:val="00BC70A1"/>
    <w:rsid w:val="00BC7314"/>
    <w:rsid w:val="00BC74B5"/>
    <w:rsid w:val="00BC7BBE"/>
    <w:rsid w:val="00BD10C5"/>
    <w:rsid w:val="00BD159B"/>
    <w:rsid w:val="00BD1996"/>
    <w:rsid w:val="00BD277C"/>
    <w:rsid w:val="00BD3131"/>
    <w:rsid w:val="00BD5A68"/>
    <w:rsid w:val="00BD6453"/>
    <w:rsid w:val="00BD6AB0"/>
    <w:rsid w:val="00BD6B0B"/>
    <w:rsid w:val="00BE0E33"/>
    <w:rsid w:val="00BE167B"/>
    <w:rsid w:val="00BE32EB"/>
    <w:rsid w:val="00BE5DA5"/>
    <w:rsid w:val="00BF177D"/>
    <w:rsid w:val="00BF2621"/>
    <w:rsid w:val="00BF3382"/>
    <w:rsid w:val="00BF3572"/>
    <w:rsid w:val="00BF42E8"/>
    <w:rsid w:val="00BF4A9F"/>
    <w:rsid w:val="00BF7C2D"/>
    <w:rsid w:val="00C02FB6"/>
    <w:rsid w:val="00C0391B"/>
    <w:rsid w:val="00C05F14"/>
    <w:rsid w:val="00C0755D"/>
    <w:rsid w:val="00C10916"/>
    <w:rsid w:val="00C129AC"/>
    <w:rsid w:val="00C13EEF"/>
    <w:rsid w:val="00C16FF4"/>
    <w:rsid w:val="00C1751C"/>
    <w:rsid w:val="00C245D1"/>
    <w:rsid w:val="00C25CC1"/>
    <w:rsid w:val="00C30C53"/>
    <w:rsid w:val="00C3128F"/>
    <w:rsid w:val="00C32514"/>
    <w:rsid w:val="00C3267A"/>
    <w:rsid w:val="00C34684"/>
    <w:rsid w:val="00C34842"/>
    <w:rsid w:val="00C34C66"/>
    <w:rsid w:val="00C34F12"/>
    <w:rsid w:val="00C36774"/>
    <w:rsid w:val="00C371BE"/>
    <w:rsid w:val="00C44046"/>
    <w:rsid w:val="00C448EE"/>
    <w:rsid w:val="00C4796D"/>
    <w:rsid w:val="00C50F2B"/>
    <w:rsid w:val="00C53629"/>
    <w:rsid w:val="00C5486D"/>
    <w:rsid w:val="00C55103"/>
    <w:rsid w:val="00C55209"/>
    <w:rsid w:val="00C60129"/>
    <w:rsid w:val="00C60163"/>
    <w:rsid w:val="00C627D4"/>
    <w:rsid w:val="00C64E54"/>
    <w:rsid w:val="00C652B9"/>
    <w:rsid w:val="00C66FAF"/>
    <w:rsid w:val="00C672A7"/>
    <w:rsid w:val="00C712D8"/>
    <w:rsid w:val="00C71AFB"/>
    <w:rsid w:val="00C723DE"/>
    <w:rsid w:val="00C7325E"/>
    <w:rsid w:val="00C7646B"/>
    <w:rsid w:val="00C76560"/>
    <w:rsid w:val="00C76675"/>
    <w:rsid w:val="00C76A98"/>
    <w:rsid w:val="00C801FB"/>
    <w:rsid w:val="00C80787"/>
    <w:rsid w:val="00C82DFF"/>
    <w:rsid w:val="00C831EF"/>
    <w:rsid w:val="00C85DF1"/>
    <w:rsid w:val="00C86A01"/>
    <w:rsid w:val="00C87F20"/>
    <w:rsid w:val="00C91554"/>
    <w:rsid w:val="00C93C9C"/>
    <w:rsid w:val="00C94EAB"/>
    <w:rsid w:val="00C968AD"/>
    <w:rsid w:val="00CA0853"/>
    <w:rsid w:val="00CA1441"/>
    <w:rsid w:val="00CA31E6"/>
    <w:rsid w:val="00CA45DF"/>
    <w:rsid w:val="00CA4940"/>
    <w:rsid w:val="00CA55BF"/>
    <w:rsid w:val="00CA6DC4"/>
    <w:rsid w:val="00CB1019"/>
    <w:rsid w:val="00CB4CE1"/>
    <w:rsid w:val="00CB5122"/>
    <w:rsid w:val="00CB6264"/>
    <w:rsid w:val="00CB7185"/>
    <w:rsid w:val="00CC0271"/>
    <w:rsid w:val="00CC1566"/>
    <w:rsid w:val="00CC1FE4"/>
    <w:rsid w:val="00CC268F"/>
    <w:rsid w:val="00CC2FDF"/>
    <w:rsid w:val="00CD247E"/>
    <w:rsid w:val="00CD3577"/>
    <w:rsid w:val="00CD39AF"/>
    <w:rsid w:val="00CE0C16"/>
    <w:rsid w:val="00CE0EC2"/>
    <w:rsid w:val="00CE1ECF"/>
    <w:rsid w:val="00CE1F6E"/>
    <w:rsid w:val="00CE38A4"/>
    <w:rsid w:val="00CE505A"/>
    <w:rsid w:val="00CF0341"/>
    <w:rsid w:val="00CF0A5E"/>
    <w:rsid w:val="00CF1E7D"/>
    <w:rsid w:val="00CF3141"/>
    <w:rsid w:val="00CF3293"/>
    <w:rsid w:val="00CF3526"/>
    <w:rsid w:val="00CF35E1"/>
    <w:rsid w:val="00CF3915"/>
    <w:rsid w:val="00CF487F"/>
    <w:rsid w:val="00CF6A48"/>
    <w:rsid w:val="00D01F75"/>
    <w:rsid w:val="00D02E49"/>
    <w:rsid w:val="00D02EB3"/>
    <w:rsid w:val="00D036DF"/>
    <w:rsid w:val="00D046C7"/>
    <w:rsid w:val="00D0508B"/>
    <w:rsid w:val="00D069A7"/>
    <w:rsid w:val="00D109F6"/>
    <w:rsid w:val="00D10D14"/>
    <w:rsid w:val="00D11ADB"/>
    <w:rsid w:val="00D12029"/>
    <w:rsid w:val="00D12DB2"/>
    <w:rsid w:val="00D13A98"/>
    <w:rsid w:val="00D14441"/>
    <w:rsid w:val="00D15670"/>
    <w:rsid w:val="00D20072"/>
    <w:rsid w:val="00D220C7"/>
    <w:rsid w:val="00D23123"/>
    <w:rsid w:val="00D25138"/>
    <w:rsid w:val="00D253C3"/>
    <w:rsid w:val="00D36BAC"/>
    <w:rsid w:val="00D37E57"/>
    <w:rsid w:val="00D41851"/>
    <w:rsid w:val="00D41A09"/>
    <w:rsid w:val="00D42544"/>
    <w:rsid w:val="00D456B2"/>
    <w:rsid w:val="00D46FC7"/>
    <w:rsid w:val="00D47502"/>
    <w:rsid w:val="00D517F4"/>
    <w:rsid w:val="00D5237B"/>
    <w:rsid w:val="00D52530"/>
    <w:rsid w:val="00D527E7"/>
    <w:rsid w:val="00D52FF1"/>
    <w:rsid w:val="00D530C7"/>
    <w:rsid w:val="00D5400E"/>
    <w:rsid w:val="00D579C2"/>
    <w:rsid w:val="00D60737"/>
    <w:rsid w:val="00D6074B"/>
    <w:rsid w:val="00D62547"/>
    <w:rsid w:val="00D66CE5"/>
    <w:rsid w:val="00D70173"/>
    <w:rsid w:val="00D703DF"/>
    <w:rsid w:val="00D7108E"/>
    <w:rsid w:val="00D720F9"/>
    <w:rsid w:val="00D74767"/>
    <w:rsid w:val="00D76854"/>
    <w:rsid w:val="00D85C5B"/>
    <w:rsid w:val="00D8724B"/>
    <w:rsid w:val="00D90730"/>
    <w:rsid w:val="00D93796"/>
    <w:rsid w:val="00D95348"/>
    <w:rsid w:val="00D975F0"/>
    <w:rsid w:val="00DA19B3"/>
    <w:rsid w:val="00DA5EE2"/>
    <w:rsid w:val="00DA61B7"/>
    <w:rsid w:val="00DA6B80"/>
    <w:rsid w:val="00DA6EBD"/>
    <w:rsid w:val="00DB216A"/>
    <w:rsid w:val="00DB2B7F"/>
    <w:rsid w:val="00DB3A22"/>
    <w:rsid w:val="00DB4348"/>
    <w:rsid w:val="00DB61EA"/>
    <w:rsid w:val="00DB6BC5"/>
    <w:rsid w:val="00DB721C"/>
    <w:rsid w:val="00DB7470"/>
    <w:rsid w:val="00DC2D36"/>
    <w:rsid w:val="00DC37DA"/>
    <w:rsid w:val="00DC51ED"/>
    <w:rsid w:val="00DC652F"/>
    <w:rsid w:val="00DC6FD9"/>
    <w:rsid w:val="00DC7354"/>
    <w:rsid w:val="00DD0139"/>
    <w:rsid w:val="00DD24E2"/>
    <w:rsid w:val="00DD3CA0"/>
    <w:rsid w:val="00DD720C"/>
    <w:rsid w:val="00DD7583"/>
    <w:rsid w:val="00DD7788"/>
    <w:rsid w:val="00DE0031"/>
    <w:rsid w:val="00DE08CC"/>
    <w:rsid w:val="00DE0E95"/>
    <w:rsid w:val="00DE11A1"/>
    <w:rsid w:val="00DE12AD"/>
    <w:rsid w:val="00DE31C2"/>
    <w:rsid w:val="00DE3465"/>
    <w:rsid w:val="00DE424D"/>
    <w:rsid w:val="00DE4E13"/>
    <w:rsid w:val="00DE62E1"/>
    <w:rsid w:val="00DE63B7"/>
    <w:rsid w:val="00DE65F1"/>
    <w:rsid w:val="00DE69AB"/>
    <w:rsid w:val="00DF057F"/>
    <w:rsid w:val="00DF0A83"/>
    <w:rsid w:val="00DF0D95"/>
    <w:rsid w:val="00DF246A"/>
    <w:rsid w:val="00DF6401"/>
    <w:rsid w:val="00E00377"/>
    <w:rsid w:val="00E014B9"/>
    <w:rsid w:val="00E01E27"/>
    <w:rsid w:val="00E02480"/>
    <w:rsid w:val="00E03222"/>
    <w:rsid w:val="00E07B88"/>
    <w:rsid w:val="00E07CD7"/>
    <w:rsid w:val="00E10275"/>
    <w:rsid w:val="00E10E2B"/>
    <w:rsid w:val="00E11385"/>
    <w:rsid w:val="00E114BC"/>
    <w:rsid w:val="00E12F21"/>
    <w:rsid w:val="00E13A96"/>
    <w:rsid w:val="00E1571F"/>
    <w:rsid w:val="00E161E3"/>
    <w:rsid w:val="00E16BCC"/>
    <w:rsid w:val="00E200AD"/>
    <w:rsid w:val="00E22DDE"/>
    <w:rsid w:val="00E25047"/>
    <w:rsid w:val="00E30925"/>
    <w:rsid w:val="00E32670"/>
    <w:rsid w:val="00E331D0"/>
    <w:rsid w:val="00E336CB"/>
    <w:rsid w:val="00E33CBF"/>
    <w:rsid w:val="00E343F3"/>
    <w:rsid w:val="00E35C83"/>
    <w:rsid w:val="00E36AB7"/>
    <w:rsid w:val="00E375EE"/>
    <w:rsid w:val="00E37C14"/>
    <w:rsid w:val="00E37E66"/>
    <w:rsid w:val="00E41FD4"/>
    <w:rsid w:val="00E443C6"/>
    <w:rsid w:val="00E461AB"/>
    <w:rsid w:val="00E46CC9"/>
    <w:rsid w:val="00E47185"/>
    <w:rsid w:val="00E5014D"/>
    <w:rsid w:val="00E5189A"/>
    <w:rsid w:val="00E52686"/>
    <w:rsid w:val="00E5682B"/>
    <w:rsid w:val="00E57EEE"/>
    <w:rsid w:val="00E60322"/>
    <w:rsid w:val="00E615BF"/>
    <w:rsid w:val="00E6163A"/>
    <w:rsid w:val="00E63949"/>
    <w:rsid w:val="00E63E34"/>
    <w:rsid w:val="00E65B59"/>
    <w:rsid w:val="00E65FE9"/>
    <w:rsid w:val="00E67F10"/>
    <w:rsid w:val="00E70627"/>
    <w:rsid w:val="00E72DF5"/>
    <w:rsid w:val="00E7415B"/>
    <w:rsid w:val="00E742AA"/>
    <w:rsid w:val="00E7509C"/>
    <w:rsid w:val="00E75407"/>
    <w:rsid w:val="00E76AC4"/>
    <w:rsid w:val="00E84542"/>
    <w:rsid w:val="00E851C4"/>
    <w:rsid w:val="00E862DA"/>
    <w:rsid w:val="00E92776"/>
    <w:rsid w:val="00E97D37"/>
    <w:rsid w:val="00EA0E02"/>
    <w:rsid w:val="00EA143C"/>
    <w:rsid w:val="00EA17E0"/>
    <w:rsid w:val="00EA22B8"/>
    <w:rsid w:val="00EA26EE"/>
    <w:rsid w:val="00EA41DA"/>
    <w:rsid w:val="00EA42AD"/>
    <w:rsid w:val="00EA5201"/>
    <w:rsid w:val="00EA6D54"/>
    <w:rsid w:val="00EA7F89"/>
    <w:rsid w:val="00EB25C1"/>
    <w:rsid w:val="00EB691F"/>
    <w:rsid w:val="00EB70E8"/>
    <w:rsid w:val="00EB790D"/>
    <w:rsid w:val="00EB7A33"/>
    <w:rsid w:val="00EB7EF5"/>
    <w:rsid w:val="00EC0343"/>
    <w:rsid w:val="00EC05BC"/>
    <w:rsid w:val="00EC0673"/>
    <w:rsid w:val="00EC0B0B"/>
    <w:rsid w:val="00EC100D"/>
    <w:rsid w:val="00EC130D"/>
    <w:rsid w:val="00EC39DE"/>
    <w:rsid w:val="00EC45F1"/>
    <w:rsid w:val="00EC7E33"/>
    <w:rsid w:val="00ED0594"/>
    <w:rsid w:val="00ED0BE7"/>
    <w:rsid w:val="00ED3567"/>
    <w:rsid w:val="00ED4392"/>
    <w:rsid w:val="00ED5624"/>
    <w:rsid w:val="00ED57E5"/>
    <w:rsid w:val="00ED69E6"/>
    <w:rsid w:val="00ED6B04"/>
    <w:rsid w:val="00ED7B27"/>
    <w:rsid w:val="00EE18DD"/>
    <w:rsid w:val="00EE31DE"/>
    <w:rsid w:val="00EE37A5"/>
    <w:rsid w:val="00EE50D5"/>
    <w:rsid w:val="00EE6970"/>
    <w:rsid w:val="00EE7B8A"/>
    <w:rsid w:val="00EF03F3"/>
    <w:rsid w:val="00EF0EC8"/>
    <w:rsid w:val="00EF1028"/>
    <w:rsid w:val="00EF105E"/>
    <w:rsid w:val="00EF4CD1"/>
    <w:rsid w:val="00EF5008"/>
    <w:rsid w:val="00EF5828"/>
    <w:rsid w:val="00EF5AEE"/>
    <w:rsid w:val="00EF5D7C"/>
    <w:rsid w:val="00EF6706"/>
    <w:rsid w:val="00EF71BF"/>
    <w:rsid w:val="00EF7C59"/>
    <w:rsid w:val="00F04225"/>
    <w:rsid w:val="00F04E14"/>
    <w:rsid w:val="00F064FD"/>
    <w:rsid w:val="00F070FD"/>
    <w:rsid w:val="00F11C7D"/>
    <w:rsid w:val="00F133ED"/>
    <w:rsid w:val="00F140C4"/>
    <w:rsid w:val="00F152D0"/>
    <w:rsid w:val="00F1688A"/>
    <w:rsid w:val="00F16C38"/>
    <w:rsid w:val="00F2403A"/>
    <w:rsid w:val="00F25098"/>
    <w:rsid w:val="00F250DA"/>
    <w:rsid w:val="00F26539"/>
    <w:rsid w:val="00F30A00"/>
    <w:rsid w:val="00F31240"/>
    <w:rsid w:val="00F32D79"/>
    <w:rsid w:val="00F344C5"/>
    <w:rsid w:val="00F361A3"/>
    <w:rsid w:val="00F37909"/>
    <w:rsid w:val="00F4047B"/>
    <w:rsid w:val="00F418B5"/>
    <w:rsid w:val="00F434E4"/>
    <w:rsid w:val="00F43D21"/>
    <w:rsid w:val="00F460E1"/>
    <w:rsid w:val="00F46662"/>
    <w:rsid w:val="00F46BCC"/>
    <w:rsid w:val="00F46F3F"/>
    <w:rsid w:val="00F501A6"/>
    <w:rsid w:val="00F524E6"/>
    <w:rsid w:val="00F52786"/>
    <w:rsid w:val="00F569D7"/>
    <w:rsid w:val="00F56AD9"/>
    <w:rsid w:val="00F578CA"/>
    <w:rsid w:val="00F60B02"/>
    <w:rsid w:val="00F60D83"/>
    <w:rsid w:val="00F61E34"/>
    <w:rsid w:val="00F62D96"/>
    <w:rsid w:val="00F632AE"/>
    <w:rsid w:val="00F63876"/>
    <w:rsid w:val="00F63B4E"/>
    <w:rsid w:val="00F64CF2"/>
    <w:rsid w:val="00F67715"/>
    <w:rsid w:val="00F70A4A"/>
    <w:rsid w:val="00F70E53"/>
    <w:rsid w:val="00F719E0"/>
    <w:rsid w:val="00F72D9F"/>
    <w:rsid w:val="00F73F9F"/>
    <w:rsid w:val="00F75133"/>
    <w:rsid w:val="00F76C3C"/>
    <w:rsid w:val="00F76F79"/>
    <w:rsid w:val="00F77E5E"/>
    <w:rsid w:val="00F8004D"/>
    <w:rsid w:val="00F80B0D"/>
    <w:rsid w:val="00F8242B"/>
    <w:rsid w:val="00F847C0"/>
    <w:rsid w:val="00F84AAE"/>
    <w:rsid w:val="00F85041"/>
    <w:rsid w:val="00F85627"/>
    <w:rsid w:val="00F95304"/>
    <w:rsid w:val="00F9744F"/>
    <w:rsid w:val="00F97BF4"/>
    <w:rsid w:val="00FA11A1"/>
    <w:rsid w:val="00FA1769"/>
    <w:rsid w:val="00FA1D8C"/>
    <w:rsid w:val="00FA24DE"/>
    <w:rsid w:val="00FA2FB1"/>
    <w:rsid w:val="00FA3FAC"/>
    <w:rsid w:val="00FA6273"/>
    <w:rsid w:val="00FA6EAE"/>
    <w:rsid w:val="00FB157B"/>
    <w:rsid w:val="00FB43DF"/>
    <w:rsid w:val="00FB5C8D"/>
    <w:rsid w:val="00FB5CC6"/>
    <w:rsid w:val="00FB71B3"/>
    <w:rsid w:val="00FB78F2"/>
    <w:rsid w:val="00FC0194"/>
    <w:rsid w:val="00FC1FFF"/>
    <w:rsid w:val="00FC2453"/>
    <w:rsid w:val="00FC2D64"/>
    <w:rsid w:val="00FC44AE"/>
    <w:rsid w:val="00FC4765"/>
    <w:rsid w:val="00FC542B"/>
    <w:rsid w:val="00FC5AD5"/>
    <w:rsid w:val="00FC5E14"/>
    <w:rsid w:val="00FC6E9E"/>
    <w:rsid w:val="00FC6F29"/>
    <w:rsid w:val="00FD13EC"/>
    <w:rsid w:val="00FD1B13"/>
    <w:rsid w:val="00FD2899"/>
    <w:rsid w:val="00FD6FBF"/>
    <w:rsid w:val="00FD72FE"/>
    <w:rsid w:val="00FE0A6D"/>
    <w:rsid w:val="00FE358C"/>
    <w:rsid w:val="00FE6F4B"/>
    <w:rsid w:val="00FF09B3"/>
    <w:rsid w:val="00FF0B97"/>
    <w:rsid w:val="00FF1F32"/>
    <w:rsid w:val="00FF253B"/>
    <w:rsid w:val="00FF5669"/>
    <w:rsid w:val="00FF596A"/>
    <w:rsid w:val="00FF67F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CAEB3"/>
  <w15:docId w15:val="{AAFBE76D-6A21-47A2-95DF-C8B01F83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4C66"/>
    <w:pPr>
      <w:spacing w:after="0" w:line="240" w:lineRule="auto"/>
      <w:jc w:val="both"/>
    </w:pPr>
    <w:rPr>
      <w:sz w:val="24"/>
      <w:szCs w:val="24"/>
    </w:rPr>
  </w:style>
  <w:style w:type="paragraph" w:styleId="Kop1">
    <w:name w:val="heading 1"/>
    <w:basedOn w:val="Standaard"/>
    <w:next w:val="Standaard"/>
    <w:link w:val="Kop1Char"/>
    <w:uiPriority w:val="9"/>
    <w:qFormat/>
    <w:rsid w:val="00C34C66"/>
    <w:pPr>
      <w:keepNext/>
      <w:keepLines/>
      <w:numPr>
        <w:numId w:val="25"/>
      </w:numPr>
      <w:spacing w:before="120"/>
      <w:outlineLvl w:val="0"/>
    </w:pPr>
    <w:rPr>
      <w:rFonts w:ascii="Lulo One" w:eastAsiaTheme="majorEastAsia" w:hAnsi="Lulo One" w:cstheme="majorBidi"/>
      <w:b/>
      <w:bCs/>
      <w:sz w:val="28"/>
      <w:szCs w:val="28"/>
    </w:rPr>
  </w:style>
  <w:style w:type="paragraph" w:styleId="Kop2">
    <w:name w:val="heading 2"/>
    <w:basedOn w:val="Standaard"/>
    <w:next w:val="Standaard"/>
    <w:link w:val="Kop2Char"/>
    <w:uiPriority w:val="9"/>
    <w:unhideWhenUsed/>
    <w:qFormat/>
    <w:rsid w:val="00C34C66"/>
    <w:pPr>
      <w:keepNext/>
      <w:keepLines/>
      <w:numPr>
        <w:ilvl w:val="1"/>
        <w:numId w:val="25"/>
      </w:numPr>
      <w:spacing w:before="120"/>
      <w:outlineLvl w:val="1"/>
    </w:pPr>
    <w:rPr>
      <w:rFonts w:ascii="Lulo One" w:eastAsiaTheme="majorEastAsia" w:hAnsi="Lulo One" w:cstheme="majorBidi"/>
      <w:b/>
      <w:bCs/>
    </w:rPr>
  </w:style>
  <w:style w:type="paragraph" w:styleId="Kop3">
    <w:name w:val="heading 3"/>
    <w:basedOn w:val="Standaard"/>
    <w:next w:val="Standaard"/>
    <w:link w:val="Kop3Char"/>
    <w:uiPriority w:val="9"/>
    <w:unhideWhenUsed/>
    <w:qFormat/>
    <w:rsid w:val="00C34C66"/>
    <w:pPr>
      <w:keepNext/>
      <w:keepLines/>
      <w:numPr>
        <w:ilvl w:val="2"/>
        <w:numId w:val="25"/>
      </w:numPr>
      <w:spacing w:before="120"/>
      <w:outlineLvl w:val="2"/>
    </w:pPr>
    <w:rPr>
      <w:rFonts w:ascii="Lulo One" w:eastAsiaTheme="majorEastAsia" w:hAnsi="Lulo One" w:cstheme="majorBidi"/>
      <w:u w:val="single"/>
    </w:rPr>
  </w:style>
  <w:style w:type="paragraph" w:styleId="Kop4">
    <w:name w:val="heading 4"/>
    <w:basedOn w:val="Standaard"/>
    <w:next w:val="Standaard"/>
    <w:link w:val="Kop4Char"/>
    <w:uiPriority w:val="9"/>
    <w:unhideWhenUsed/>
    <w:rsid w:val="00FB157B"/>
    <w:pPr>
      <w:keepNext/>
      <w:keepLines/>
      <w:numPr>
        <w:ilvl w:val="3"/>
        <w:numId w:val="25"/>
      </w:numPr>
      <w:spacing w:before="120"/>
      <w:outlineLvl w:val="3"/>
    </w:pPr>
    <w:rPr>
      <w:rFonts w:ascii="Lulo One" w:eastAsiaTheme="majorEastAsia" w:hAnsi="Lulo One" w:cstheme="majorBidi"/>
      <w:iCs/>
      <w:u w:val="single"/>
    </w:rPr>
  </w:style>
  <w:style w:type="paragraph" w:styleId="Kop5">
    <w:name w:val="heading 5"/>
    <w:basedOn w:val="Standaard"/>
    <w:next w:val="Standaard"/>
    <w:link w:val="Kop5Char"/>
    <w:uiPriority w:val="9"/>
    <w:semiHidden/>
    <w:unhideWhenUsed/>
    <w:qFormat/>
    <w:rsid w:val="005C14BC"/>
    <w:pPr>
      <w:keepNext/>
      <w:keepLines/>
      <w:numPr>
        <w:ilvl w:val="4"/>
        <w:numId w:val="25"/>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5C14BC"/>
    <w:pPr>
      <w:keepNext/>
      <w:keepLines/>
      <w:numPr>
        <w:ilvl w:val="5"/>
        <w:numId w:val="25"/>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5C14BC"/>
    <w:pPr>
      <w:keepNext/>
      <w:keepLines/>
      <w:numPr>
        <w:ilvl w:val="6"/>
        <w:numId w:val="25"/>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5C14BC"/>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C14BC"/>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qFormat/>
    <w:rsid w:val="00ED5624"/>
    <w:pPr>
      <w:tabs>
        <w:tab w:val="center" w:pos="4536"/>
        <w:tab w:val="right" w:pos="9072"/>
      </w:tabs>
    </w:pPr>
    <w:rPr>
      <w:rFonts w:ascii="Teen" w:hAnsi="Teen"/>
      <w:sz w:val="20"/>
      <w:szCs w:val="20"/>
    </w:rPr>
  </w:style>
  <w:style w:type="character" w:customStyle="1" w:styleId="KoptekstChar">
    <w:name w:val="Koptekst Char"/>
    <w:basedOn w:val="Standaardalinea-lettertype"/>
    <w:link w:val="Koptekst"/>
    <w:uiPriority w:val="99"/>
    <w:rsid w:val="00ED5624"/>
    <w:rPr>
      <w:rFonts w:ascii="Teen" w:hAnsi="Teen"/>
      <w:sz w:val="20"/>
      <w:szCs w:val="20"/>
    </w:rPr>
  </w:style>
  <w:style w:type="paragraph" w:styleId="Voettekst">
    <w:name w:val="footer"/>
    <w:basedOn w:val="Standaard"/>
    <w:link w:val="VoettekstChar"/>
    <w:uiPriority w:val="99"/>
    <w:unhideWhenUsed/>
    <w:qFormat/>
    <w:rsid w:val="00ED5624"/>
    <w:pPr>
      <w:tabs>
        <w:tab w:val="center" w:pos="4536"/>
        <w:tab w:val="right" w:pos="9072"/>
      </w:tabs>
    </w:pPr>
    <w:rPr>
      <w:rFonts w:ascii="Teen" w:hAnsi="Teen"/>
      <w:sz w:val="20"/>
      <w:szCs w:val="20"/>
    </w:rPr>
  </w:style>
  <w:style w:type="character" w:customStyle="1" w:styleId="VoettekstChar">
    <w:name w:val="Voettekst Char"/>
    <w:basedOn w:val="Standaardalinea-lettertype"/>
    <w:link w:val="Voettekst"/>
    <w:uiPriority w:val="99"/>
    <w:rsid w:val="00ED5624"/>
    <w:rPr>
      <w:rFonts w:ascii="Teen" w:hAnsi="Teen"/>
      <w:sz w:val="20"/>
      <w:szCs w:val="20"/>
    </w:rPr>
  </w:style>
  <w:style w:type="paragraph" w:styleId="Ballontekst">
    <w:name w:val="Balloon Text"/>
    <w:basedOn w:val="Standaard"/>
    <w:link w:val="BallontekstChar"/>
    <w:uiPriority w:val="99"/>
    <w:semiHidden/>
    <w:unhideWhenUsed/>
    <w:rsid w:val="00C30C53"/>
    <w:rPr>
      <w:rFonts w:ascii="Tahoma" w:hAnsi="Tahoma" w:cs="Tahoma"/>
      <w:sz w:val="16"/>
      <w:szCs w:val="16"/>
    </w:rPr>
  </w:style>
  <w:style w:type="character" w:customStyle="1" w:styleId="BallontekstChar">
    <w:name w:val="Ballontekst Char"/>
    <w:basedOn w:val="Standaardalinea-lettertype"/>
    <w:link w:val="Ballontekst"/>
    <w:uiPriority w:val="99"/>
    <w:semiHidden/>
    <w:rsid w:val="00C30C53"/>
    <w:rPr>
      <w:rFonts w:ascii="Tahoma" w:hAnsi="Tahoma" w:cs="Tahoma"/>
      <w:sz w:val="16"/>
      <w:szCs w:val="16"/>
    </w:rPr>
  </w:style>
  <w:style w:type="character" w:styleId="Tekstvantijdelijkeaanduiding">
    <w:name w:val="Placeholder Text"/>
    <w:basedOn w:val="Standaardalinea-lettertype"/>
    <w:uiPriority w:val="99"/>
    <w:semiHidden/>
    <w:rsid w:val="00BB6D9F"/>
    <w:rPr>
      <w:color w:val="808080"/>
    </w:rPr>
  </w:style>
  <w:style w:type="character" w:customStyle="1" w:styleId="Kop1Char">
    <w:name w:val="Kop 1 Char"/>
    <w:basedOn w:val="Standaardalinea-lettertype"/>
    <w:link w:val="Kop1"/>
    <w:uiPriority w:val="9"/>
    <w:rsid w:val="00C34C66"/>
    <w:rPr>
      <w:rFonts w:ascii="Lulo One" w:eastAsiaTheme="majorEastAsia" w:hAnsi="Lulo One" w:cstheme="majorBidi"/>
      <w:b/>
      <w:bCs/>
      <w:sz w:val="28"/>
      <w:szCs w:val="28"/>
    </w:rPr>
  </w:style>
  <w:style w:type="character" w:customStyle="1" w:styleId="Kop2Char">
    <w:name w:val="Kop 2 Char"/>
    <w:basedOn w:val="Standaardalinea-lettertype"/>
    <w:link w:val="Kop2"/>
    <w:uiPriority w:val="9"/>
    <w:rsid w:val="00C34C66"/>
    <w:rPr>
      <w:rFonts w:ascii="Lulo One" w:eastAsiaTheme="majorEastAsia" w:hAnsi="Lulo One" w:cstheme="majorBidi"/>
      <w:b/>
      <w:bCs/>
      <w:sz w:val="24"/>
      <w:szCs w:val="24"/>
    </w:rPr>
  </w:style>
  <w:style w:type="character" w:customStyle="1" w:styleId="Kop3Char">
    <w:name w:val="Kop 3 Char"/>
    <w:basedOn w:val="Standaardalinea-lettertype"/>
    <w:link w:val="Kop3"/>
    <w:uiPriority w:val="9"/>
    <w:rsid w:val="00C34C66"/>
    <w:rPr>
      <w:rFonts w:ascii="Lulo One" w:eastAsiaTheme="majorEastAsia" w:hAnsi="Lulo One" w:cstheme="majorBidi"/>
      <w:sz w:val="24"/>
      <w:szCs w:val="24"/>
      <w:u w:val="single"/>
    </w:rPr>
  </w:style>
  <w:style w:type="character" w:customStyle="1" w:styleId="Kop4Char">
    <w:name w:val="Kop 4 Char"/>
    <w:basedOn w:val="Standaardalinea-lettertype"/>
    <w:link w:val="Kop4"/>
    <w:uiPriority w:val="9"/>
    <w:rsid w:val="00FB157B"/>
    <w:rPr>
      <w:rFonts w:ascii="Lulo One" w:eastAsiaTheme="majorEastAsia" w:hAnsi="Lulo One" w:cstheme="majorBidi"/>
      <w:iCs/>
      <w:sz w:val="24"/>
      <w:szCs w:val="24"/>
      <w:u w:val="single"/>
    </w:rPr>
  </w:style>
  <w:style w:type="paragraph" w:styleId="Titel">
    <w:name w:val="Title"/>
    <w:basedOn w:val="Standaard"/>
    <w:next w:val="Standaard"/>
    <w:link w:val="TitelChar"/>
    <w:uiPriority w:val="10"/>
    <w:qFormat/>
    <w:rsid w:val="005C14BC"/>
    <w:pPr>
      <w:contextualSpacing/>
      <w:jc w:val="center"/>
    </w:pPr>
    <w:rPr>
      <w:rFonts w:ascii="Lulo One" w:eastAsiaTheme="majorEastAsia" w:hAnsi="Lulo One" w:cstheme="majorBidi"/>
      <w:spacing w:val="5"/>
      <w:kern w:val="28"/>
      <w:sz w:val="40"/>
      <w:szCs w:val="40"/>
    </w:rPr>
  </w:style>
  <w:style w:type="character" w:customStyle="1" w:styleId="TitelChar">
    <w:name w:val="Titel Char"/>
    <w:basedOn w:val="Standaardalinea-lettertype"/>
    <w:link w:val="Titel"/>
    <w:uiPriority w:val="10"/>
    <w:rsid w:val="005C14BC"/>
    <w:rPr>
      <w:rFonts w:ascii="Lulo One" w:eastAsiaTheme="majorEastAsia" w:hAnsi="Lulo One" w:cstheme="majorBidi"/>
      <w:spacing w:val="5"/>
      <w:kern w:val="28"/>
      <w:sz w:val="40"/>
      <w:szCs w:val="40"/>
    </w:rPr>
  </w:style>
  <w:style w:type="paragraph" w:styleId="Lijstalinea">
    <w:name w:val="List Paragraph"/>
    <w:basedOn w:val="Standaard"/>
    <w:uiPriority w:val="34"/>
    <w:qFormat/>
    <w:rsid w:val="00822772"/>
    <w:pPr>
      <w:ind w:left="720"/>
      <w:contextualSpacing/>
    </w:pPr>
  </w:style>
  <w:style w:type="character" w:styleId="Hyperlink">
    <w:name w:val="Hyperlink"/>
    <w:basedOn w:val="Standaardalinea-lettertype"/>
    <w:uiPriority w:val="99"/>
    <w:unhideWhenUsed/>
    <w:rsid w:val="00822772"/>
    <w:rPr>
      <w:color w:val="0000FF" w:themeColor="hyperlink"/>
      <w:u w:val="single"/>
    </w:rPr>
  </w:style>
  <w:style w:type="paragraph" w:customStyle="1" w:styleId="paragraph">
    <w:name w:val="paragraph"/>
    <w:basedOn w:val="Standaard"/>
    <w:rsid w:val="00B22B79"/>
    <w:pPr>
      <w:spacing w:before="100" w:beforeAutospacing="1" w:after="100" w:afterAutospacing="1"/>
      <w:jc w:val="left"/>
    </w:pPr>
    <w:rPr>
      <w:rFonts w:ascii="Times New Roman" w:eastAsia="Times New Roman" w:hAnsi="Times New Roman" w:cs="Times New Roman"/>
      <w:lang w:eastAsia="nl-BE"/>
    </w:rPr>
  </w:style>
  <w:style w:type="character" w:customStyle="1" w:styleId="normaltextrun">
    <w:name w:val="normaltextrun"/>
    <w:basedOn w:val="Standaardalinea-lettertype"/>
    <w:rsid w:val="00B22B79"/>
  </w:style>
  <w:style w:type="character" w:customStyle="1" w:styleId="eop">
    <w:name w:val="eop"/>
    <w:basedOn w:val="Standaardalinea-lettertype"/>
    <w:rsid w:val="00B22B79"/>
  </w:style>
  <w:style w:type="character" w:customStyle="1" w:styleId="spellingerror">
    <w:name w:val="spellingerror"/>
    <w:basedOn w:val="Standaardalinea-lettertype"/>
    <w:rsid w:val="00B22B79"/>
  </w:style>
  <w:style w:type="character" w:customStyle="1" w:styleId="scxw208240027">
    <w:name w:val="scxw208240027"/>
    <w:basedOn w:val="Standaardalinea-lettertype"/>
    <w:rsid w:val="00B22B79"/>
  </w:style>
  <w:style w:type="character" w:customStyle="1" w:styleId="contextualspellingandgrammarerror">
    <w:name w:val="contextualspellingandgrammarerror"/>
    <w:basedOn w:val="Standaardalinea-lettertype"/>
    <w:rsid w:val="00B22B79"/>
  </w:style>
  <w:style w:type="character" w:customStyle="1" w:styleId="tabchar">
    <w:name w:val="tabchar"/>
    <w:basedOn w:val="Standaardalinea-lettertype"/>
    <w:rsid w:val="00700891"/>
  </w:style>
  <w:style w:type="character" w:customStyle="1" w:styleId="scxw44807095">
    <w:name w:val="scxw44807095"/>
    <w:basedOn w:val="Standaardalinea-lettertype"/>
    <w:rsid w:val="00700891"/>
  </w:style>
  <w:style w:type="character" w:customStyle="1" w:styleId="Kop5Char">
    <w:name w:val="Kop 5 Char"/>
    <w:basedOn w:val="Standaardalinea-lettertype"/>
    <w:link w:val="Kop5"/>
    <w:uiPriority w:val="9"/>
    <w:semiHidden/>
    <w:rsid w:val="005C14BC"/>
    <w:rPr>
      <w:rFonts w:asciiTheme="majorHAnsi" w:eastAsiaTheme="majorEastAsia" w:hAnsiTheme="majorHAnsi" w:cstheme="majorBidi"/>
      <w:color w:val="365F91" w:themeColor="accent1" w:themeShade="BF"/>
      <w:sz w:val="24"/>
      <w:szCs w:val="24"/>
    </w:rPr>
  </w:style>
  <w:style w:type="character" w:customStyle="1" w:styleId="Kop6Char">
    <w:name w:val="Kop 6 Char"/>
    <w:basedOn w:val="Standaardalinea-lettertype"/>
    <w:link w:val="Kop6"/>
    <w:uiPriority w:val="9"/>
    <w:semiHidden/>
    <w:rsid w:val="005C14BC"/>
    <w:rPr>
      <w:rFonts w:asciiTheme="majorHAnsi" w:eastAsiaTheme="majorEastAsia" w:hAnsiTheme="majorHAnsi" w:cstheme="majorBidi"/>
      <w:color w:val="243F60" w:themeColor="accent1" w:themeShade="7F"/>
      <w:sz w:val="24"/>
      <w:szCs w:val="24"/>
    </w:rPr>
  </w:style>
  <w:style w:type="character" w:customStyle="1" w:styleId="Kop7Char">
    <w:name w:val="Kop 7 Char"/>
    <w:basedOn w:val="Standaardalinea-lettertype"/>
    <w:link w:val="Kop7"/>
    <w:uiPriority w:val="9"/>
    <w:semiHidden/>
    <w:rsid w:val="005C14BC"/>
    <w:rPr>
      <w:rFonts w:asciiTheme="majorHAnsi" w:eastAsiaTheme="majorEastAsia" w:hAnsiTheme="majorHAnsi" w:cstheme="majorBidi"/>
      <w:i/>
      <w:iCs/>
      <w:color w:val="243F60" w:themeColor="accent1" w:themeShade="7F"/>
      <w:sz w:val="24"/>
      <w:szCs w:val="24"/>
    </w:rPr>
  </w:style>
  <w:style w:type="character" w:customStyle="1" w:styleId="Kop8Char">
    <w:name w:val="Kop 8 Char"/>
    <w:basedOn w:val="Standaardalinea-lettertype"/>
    <w:link w:val="Kop8"/>
    <w:uiPriority w:val="9"/>
    <w:semiHidden/>
    <w:rsid w:val="005C14B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C14BC"/>
    <w:rPr>
      <w:rFonts w:asciiTheme="majorHAnsi" w:eastAsiaTheme="majorEastAsia" w:hAnsiTheme="majorHAnsi" w:cstheme="majorBidi"/>
      <w:i/>
      <w:iCs/>
      <w:color w:val="272727" w:themeColor="text1" w:themeTint="D8"/>
      <w:sz w:val="21"/>
      <w:szCs w:val="21"/>
    </w:rPr>
  </w:style>
  <w:style w:type="table" w:styleId="Tabelraster">
    <w:name w:val="Table Grid"/>
    <w:basedOn w:val="Standaardtabel"/>
    <w:uiPriority w:val="59"/>
    <w:rsid w:val="000A2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0A270D"/>
    <w:pPr>
      <w:spacing w:before="100" w:beforeAutospacing="1" w:after="100" w:afterAutospacing="1"/>
      <w:jc w:val="left"/>
    </w:pPr>
    <w:rPr>
      <w:rFonts w:ascii="Times New Roman" w:eastAsia="Times New Roman" w:hAnsi="Times New Roman" w:cs="Times New Roman"/>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1915">
      <w:bodyDiv w:val="1"/>
      <w:marLeft w:val="0"/>
      <w:marRight w:val="0"/>
      <w:marTop w:val="0"/>
      <w:marBottom w:val="0"/>
      <w:divBdr>
        <w:top w:val="none" w:sz="0" w:space="0" w:color="auto"/>
        <w:left w:val="none" w:sz="0" w:space="0" w:color="auto"/>
        <w:bottom w:val="none" w:sz="0" w:space="0" w:color="auto"/>
        <w:right w:val="none" w:sz="0" w:space="0" w:color="auto"/>
      </w:divBdr>
    </w:div>
    <w:div w:id="112023202">
      <w:bodyDiv w:val="1"/>
      <w:marLeft w:val="0"/>
      <w:marRight w:val="0"/>
      <w:marTop w:val="0"/>
      <w:marBottom w:val="0"/>
      <w:divBdr>
        <w:top w:val="none" w:sz="0" w:space="0" w:color="auto"/>
        <w:left w:val="none" w:sz="0" w:space="0" w:color="auto"/>
        <w:bottom w:val="none" w:sz="0" w:space="0" w:color="auto"/>
        <w:right w:val="none" w:sz="0" w:space="0" w:color="auto"/>
      </w:divBdr>
      <w:divsChild>
        <w:div w:id="428157808">
          <w:marLeft w:val="0"/>
          <w:marRight w:val="0"/>
          <w:marTop w:val="0"/>
          <w:marBottom w:val="0"/>
          <w:divBdr>
            <w:top w:val="none" w:sz="0" w:space="0" w:color="auto"/>
            <w:left w:val="none" w:sz="0" w:space="0" w:color="auto"/>
            <w:bottom w:val="none" w:sz="0" w:space="0" w:color="auto"/>
            <w:right w:val="none" w:sz="0" w:space="0" w:color="auto"/>
          </w:divBdr>
          <w:divsChild>
            <w:div w:id="2134589719">
              <w:marLeft w:val="0"/>
              <w:marRight w:val="0"/>
              <w:marTop w:val="0"/>
              <w:marBottom w:val="0"/>
              <w:divBdr>
                <w:top w:val="none" w:sz="0" w:space="0" w:color="auto"/>
                <w:left w:val="none" w:sz="0" w:space="0" w:color="auto"/>
                <w:bottom w:val="none" w:sz="0" w:space="0" w:color="auto"/>
                <w:right w:val="none" w:sz="0" w:space="0" w:color="auto"/>
              </w:divBdr>
            </w:div>
            <w:div w:id="831411768">
              <w:marLeft w:val="0"/>
              <w:marRight w:val="0"/>
              <w:marTop w:val="0"/>
              <w:marBottom w:val="0"/>
              <w:divBdr>
                <w:top w:val="none" w:sz="0" w:space="0" w:color="auto"/>
                <w:left w:val="none" w:sz="0" w:space="0" w:color="auto"/>
                <w:bottom w:val="none" w:sz="0" w:space="0" w:color="auto"/>
                <w:right w:val="none" w:sz="0" w:space="0" w:color="auto"/>
              </w:divBdr>
            </w:div>
            <w:div w:id="904880962">
              <w:marLeft w:val="0"/>
              <w:marRight w:val="0"/>
              <w:marTop w:val="0"/>
              <w:marBottom w:val="0"/>
              <w:divBdr>
                <w:top w:val="none" w:sz="0" w:space="0" w:color="auto"/>
                <w:left w:val="none" w:sz="0" w:space="0" w:color="auto"/>
                <w:bottom w:val="none" w:sz="0" w:space="0" w:color="auto"/>
                <w:right w:val="none" w:sz="0" w:space="0" w:color="auto"/>
              </w:divBdr>
            </w:div>
            <w:div w:id="606353593">
              <w:marLeft w:val="0"/>
              <w:marRight w:val="0"/>
              <w:marTop w:val="0"/>
              <w:marBottom w:val="0"/>
              <w:divBdr>
                <w:top w:val="none" w:sz="0" w:space="0" w:color="auto"/>
                <w:left w:val="none" w:sz="0" w:space="0" w:color="auto"/>
                <w:bottom w:val="none" w:sz="0" w:space="0" w:color="auto"/>
                <w:right w:val="none" w:sz="0" w:space="0" w:color="auto"/>
              </w:divBdr>
            </w:div>
            <w:div w:id="650259186">
              <w:marLeft w:val="0"/>
              <w:marRight w:val="0"/>
              <w:marTop w:val="0"/>
              <w:marBottom w:val="0"/>
              <w:divBdr>
                <w:top w:val="none" w:sz="0" w:space="0" w:color="auto"/>
                <w:left w:val="none" w:sz="0" w:space="0" w:color="auto"/>
                <w:bottom w:val="none" w:sz="0" w:space="0" w:color="auto"/>
                <w:right w:val="none" w:sz="0" w:space="0" w:color="auto"/>
              </w:divBdr>
            </w:div>
          </w:divsChild>
        </w:div>
        <w:div w:id="1682468825">
          <w:marLeft w:val="0"/>
          <w:marRight w:val="0"/>
          <w:marTop w:val="0"/>
          <w:marBottom w:val="0"/>
          <w:divBdr>
            <w:top w:val="none" w:sz="0" w:space="0" w:color="auto"/>
            <w:left w:val="none" w:sz="0" w:space="0" w:color="auto"/>
            <w:bottom w:val="none" w:sz="0" w:space="0" w:color="auto"/>
            <w:right w:val="none" w:sz="0" w:space="0" w:color="auto"/>
          </w:divBdr>
          <w:divsChild>
            <w:div w:id="1966152658">
              <w:marLeft w:val="0"/>
              <w:marRight w:val="0"/>
              <w:marTop w:val="0"/>
              <w:marBottom w:val="0"/>
              <w:divBdr>
                <w:top w:val="none" w:sz="0" w:space="0" w:color="auto"/>
                <w:left w:val="none" w:sz="0" w:space="0" w:color="auto"/>
                <w:bottom w:val="none" w:sz="0" w:space="0" w:color="auto"/>
                <w:right w:val="none" w:sz="0" w:space="0" w:color="auto"/>
              </w:divBdr>
            </w:div>
            <w:div w:id="1772973094">
              <w:marLeft w:val="0"/>
              <w:marRight w:val="0"/>
              <w:marTop w:val="0"/>
              <w:marBottom w:val="0"/>
              <w:divBdr>
                <w:top w:val="none" w:sz="0" w:space="0" w:color="auto"/>
                <w:left w:val="none" w:sz="0" w:space="0" w:color="auto"/>
                <w:bottom w:val="none" w:sz="0" w:space="0" w:color="auto"/>
                <w:right w:val="none" w:sz="0" w:space="0" w:color="auto"/>
              </w:divBdr>
            </w:div>
            <w:div w:id="533352232">
              <w:marLeft w:val="0"/>
              <w:marRight w:val="0"/>
              <w:marTop w:val="0"/>
              <w:marBottom w:val="0"/>
              <w:divBdr>
                <w:top w:val="none" w:sz="0" w:space="0" w:color="auto"/>
                <w:left w:val="none" w:sz="0" w:space="0" w:color="auto"/>
                <w:bottom w:val="none" w:sz="0" w:space="0" w:color="auto"/>
                <w:right w:val="none" w:sz="0" w:space="0" w:color="auto"/>
              </w:divBdr>
            </w:div>
            <w:div w:id="1495535100">
              <w:marLeft w:val="0"/>
              <w:marRight w:val="0"/>
              <w:marTop w:val="0"/>
              <w:marBottom w:val="0"/>
              <w:divBdr>
                <w:top w:val="none" w:sz="0" w:space="0" w:color="auto"/>
                <w:left w:val="none" w:sz="0" w:space="0" w:color="auto"/>
                <w:bottom w:val="none" w:sz="0" w:space="0" w:color="auto"/>
                <w:right w:val="none" w:sz="0" w:space="0" w:color="auto"/>
              </w:divBdr>
            </w:div>
            <w:div w:id="1786845075">
              <w:marLeft w:val="0"/>
              <w:marRight w:val="0"/>
              <w:marTop w:val="0"/>
              <w:marBottom w:val="0"/>
              <w:divBdr>
                <w:top w:val="none" w:sz="0" w:space="0" w:color="auto"/>
                <w:left w:val="none" w:sz="0" w:space="0" w:color="auto"/>
                <w:bottom w:val="none" w:sz="0" w:space="0" w:color="auto"/>
                <w:right w:val="none" w:sz="0" w:space="0" w:color="auto"/>
              </w:divBdr>
            </w:div>
          </w:divsChild>
        </w:div>
        <w:div w:id="406343564">
          <w:marLeft w:val="0"/>
          <w:marRight w:val="0"/>
          <w:marTop w:val="0"/>
          <w:marBottom w:val="0"/>
          <w:divBdr>
            <w:top w:val="none" w:sz="0" w:space="0" w:color="auto"/>
            <w:left w:val="none" w:sz="0" w:space="0" w:color="auto"/>
            <w:bottom w:val="none" w:sz="0" w:space="0" w:color="auto"/>
            <w:right w:val="none" w:sz="0" w:space="0" w:color="auto"/>
          </w:divBdr>
          <w:divsChild>
            <w:div w:id="1987464572">
              <w:marLeft w:val="0"/>
              <w:marRight w:val="0"/>
              <w:marTop w:val="0"/>
              <w:marBottom w:val="0"/>
              <w:divBdr>
                <w:top w:val="none" w:sz="0" w:space="0" w:color="auto"/>
                <w:left w:val="none" w:sz="0" w:space="0" w:color="auto"/>
                <w:bottom w:val="none" w:sz="0" w:space="0" w:color="auto"/>
                <w:right w:val="none" w:sz="0" w:space="0" w:color="auto"/>
              </w:divBdr>
            </w:div>
            <w:div w:id="873539315">
              <w:marLeft w:val="0"/>
              <w:marRight w:val="0"/>
              <w:marTop w:val="0"/>
              <w:marBottom w:val="0"/>
              <w:divBdr>
                <w:top w:val="none" w:sz="0" w:space="0" w:color="auto"/>
                <w:left w:val="none" w:sz="0" w:space="0" w:color="auto"/>
                <w:bottom w:val="none" w:sz="0" w:space="0" w:color="auto"/>
                <w:right w:val="none" w:sz="0" w:space="0" w:color="auto"/>
              </w:divBdr>
            </w:div>
            <w:div w:id="1250430518">
              <w:marLeft w:val="0"/>
              <w:marRight w:val="0"/>
              <w:marTop w:val="0"/>
              <w:marBottom w:val="0"/>
              <w:divBdr>
                <w:top w:val="none" w:sz="0" w:space="0" w:color="auto"/>
                <w:left w:val="none" w:sz="0" w:space="0" w:color="auto"/>
                <w:bottom w:val="none" w:sz="0" w:space="0" w:color="auto"/>
                <w:right w:val="none" w:sz="0" w:space="0" w:color="auto"/>
              </w:divBdr>
            </w:div>
            <w:div w:id="1037194830">
              <w:marLeft w:val="0"/>
              <w:marRight w:val="0"/>
              <w:marTop w:val="0"/>
              <w:marBottom w:val="0"/>
              <w:divBdr>
                <w:top w:val="none" w:sz="0" w:space="0" w:color="auto"/>
                <w:left w:val="none" w:sz="0" w:space="0" w:color="auto"/>
                <w:bottom w:val="none" w:sz="0" w:space="0" w:color="auto"/>
                <w:right w:val="none" w:sz="0" w:space="0" w:color="auto"/>
              </w:divBdr>
            </w:div>
          </w:divsChild>
        </w:div>
        <w:div w:id="1372413713">
          <w:marLeft w:val="0"/>
          <w:marRight w:val="0"/>
          <w:marTop w:val="0"/>
          <w:marBottom w:val="0"/>
          <w:divBdr>
            <w:top w:val="none" w:sz="0" w:space="0" w:color="auto"/>
            <w:left w:val="none" w:sz="0" w:space="0" w:color="auto"/>
            <w:bottom w:val="none" w:sz="0" w:space="0" w:color="auto"/>
            <w:right w:val="none" w:sz="0" w:space="0" w:color="auto"/>
          </w:divBdr>
          <w:divsChild>
            <w:div w:id="1494758927">
              <w:marLeft w:val="0"/>
              <w:marRight w:val="0"/>
              <w:marTop w:val="0"/>
              <w:marBottom w:val="0"/>
              <w:divBdr>
                <w:top w:val="none" w:sz="0" w:space="0" w:color="auto"/>
                <w:left w:val="none" w:sz="0" w:space="0" w:color="auto"/>
                <w:bottom w:val="none" w:sz="0" w:space="0" w:color="auto"/>
                <w:right w:val="none" w:sz="0" w:space="0" w:color="auto"/>
              </w:divBdr>
            </w:div>
            <w:div w:id="344286201">
              <w:marLeft w:val="0"/>
              <w:marRight w:val="0"/>
              <w:marTop w:val="0"/>
              <w:marBottom w:val="0"/>
              <w:divBdr>
                <w:top w:val="none" w:sz="0" w:space="0" w:color="auto"/>
                <w:left w:val="none" w:sz="0" w:space="0" w:color="auto"/>
                <w:bottom w:val="none" w:sz="0" w:space="0" w:color="auto"/>
                <w:right w:val="none" w:sz="0" w:space="0" w:color="auto"/>
              </w:divBdr>
            </w:div>
            <w:div w:id="1671366279">
              <w:marLeft w:val="0"/>
              <w:marRight w:val="0"/>
              <w:marTop w:val="0"/>
              <w:marBottom w:val="0"/>
              <w:divBdr>
                <w:top w:val="none" w:sz="0" w:space="0" w:color="auto"/>
                <w:left w:val="none" w:sz="0" w:space="0" w:color="auto"/>
                <w:bottom w:val="none" w:sz="0" w:space="0" w:color="auto"/>
                <w:right w:val="none" w:sz="0" w:space="0" w:color="auto"/>
              </w:divBdr>
            </w:div>
            <w:div w:id="57291658">
              <w:marLeft w:val="0"/>
              <w:marRight w:val="0"/>
              <w:marTop w:val="0"/>
              <w:marBottom w:val="0"/>
              <w:divBdr>
                <w:top w:val="none" w:sz="0" w:space="0" w:color="auto"/>
                <w:left w:val="none" w:sz="0" w:space="0" w:color="auto"/>
                <w:bottom w:val="none" w:sz="0" w:space="0" w:color="auto"/>
                <w:right w:val="none" w:sz="0" w:space="0" w:color="auto"/>
              </w:divBdr>
            </w:div>
          </w:divsChild>
        </w:div>
        <w:div w:id="1960142296">
          <w:marLeft w:val="0"/>
          <w:marRight w:val="0"/>
          <w:marTop w:val="0"/>
          <w:marBottom w:val="0"/>
          <w:divBdr>
            <w:top w:val="none" w:sz="0" w:space="0" w:color="auto"/>
            <w:left w:val="none" w:sz="0" w:space="0" w:color="auto"/>
            <w:bottom w:val="none" w:sz="0" w:space="0" w:color="auto"/>
            <w:right w:val="none" w:sz="0" w:space="0" w:color="auto"/>
          </w:divBdr>
          <w:divsChild>
            <w:div w:id="661203647">
              <w:marLeft w:val="0"/>
              <w:marRight w:val="0"/>
              <w:marTop w:val="0"/>
              <w:marBottom w:val="0"/>
              <w:divBdr>
                <w:top w:val="none" w:sz="0" w:space="0" w:color="auto"/>
                <w:left w:val="none" w:sz="0" w:space="0" w:color="auto"/>
                <w:bottom w:val="none" w:sz="0" w:space="0" w:color="auto"/>
                <w:right w:val="none" w:sz="0" w:space="0" w:color="auto"/>
              </w:divBdr>
            </w:div>
            <w:div w:id="88932565">
              <w:marLeft w:val="0"/>
              <w:marRight w:val="0"/>
              <w:marTop w:val="0"/>
              <w:marBottom w:val="0"/>
              <w:divBdr>
                <w:top w:val="none" w:sz="0" w:space="0" w:color="auto"/>
                <w:left w:val="none" w:sz="0" w:space="0" w:color="auto"/>
                <w:bottom w:val="none" w:sz="0" w:space="0" w:color="auto"/>
                <w:right w:val="none" w:sz="0" w:space="0" w:color="auto"/>
              </w:divBdr>
            </w:div>
            <w:div w:id="961038576">
              <w:marLeft w:val="0"/>
              <w:marRight w:val="0"/>
              <w:marTop w:val="0"/>
              <w:marBottom w:val="0"/>
              <w:divBdr>
                <w:top w:val="none" w:sz="0" w:space="0" w:color="auto"/>
                <w:left w:val="none" w:sz="0" w:space="0" w:color="auto"/>
                <w:bottom w:val="none" w:sz="0" w:space="0" w:color="auto"/>
                <w:right w:val="none" w:sz="0" w:space="0" w:color="auto"/>
              </w:divBdr>
            </w:div>
            <w:div w:id="1128625216">
              <w:marLeft w:val="0"/>
              <w:marRight w:val="0"/>
              <w:marTop w:val="0"/>
              <w:marBottom w:val="0"/>
              <w:divBdr>
                <w:top w:val="none" w:sz="0" w:space="0" w:color="auto"/>
                <w:left w:val="none" w:sz="0" w:space="0" w:color="auto"/>
                <w:bottom w:val="none" w:sz="0" w:space="0" w:color="auto"/>
                <w:right w:val="none" w:sz="0" w:space="0" w:color="auto"/>
              </w:divBdr>
            </w:div>
          </w:divsChild>
        </w:div>
        <w:div w:id="860358757">
          <w:marLeft w:val="0"/>
          <w:marRight w:val="0"/>
          <w:marTop w:val="0"/>
          <w:marBottom w:val="0"/>
          <w:divBdr>
            <w:top w:val="none" w:sz="0" w:space="0" w:color="auto"/>
            <w:left w:val="none" w:sz="0" w:space="0" w:color="auto"/>
            <w:bottom w:val="none" w:sz="0" w:space="0" w:color="auto"/>
            <w:right w:val="none" w:sz="0" w:space="0" w:color="auto"/>
          </w:divBdr>
          <w:divsChild>
            <w:div w:id="671761088">
              <w:marLeft w:val="0"/>
              <w:marRight w:val="0"/>
              <w:marTop w:val="0"/>
              <w:marBottom w:val="0"/>
              <w:divBdr>
                <w:top w:val="none" w:sz="0" w:space="0" w:color="auto"/>
                <w:left w:val="none" w:sz="0" w:space="0" w:color="auto"/>
                <w:bottom w:val="none" w:sz="0" w:space="0" w:color="auto"/>
                <w:right w:val="none" w:sz="0" w:space="0" w:color="auto"/>
              </w:divBdr>
            </w:div>
            <w:div w:id="1637371573">
              <w:marLeft w:val="0"/>
              <w:marRight w:val="0"/>
              <w:marTop w:val="0"/>
              <w:marBottom w:val="0"/>
              <w:divBdr>
                <w:top w:val="none" w:sz="0" w:space="0" w:color="auto"/>
                <w:left w:val="none" w:sz="0" w:space="0" w:color="auto"/>
                <w:bottom w:val="none" w:sz="0" w:space="0" w:color="auto"/>
                <w:right w:val="none" w:sz="0" w:space="0" w:color="auto"/>
              </w:divBdr>
            </w:div>
            <w:div w:id="103505980">
              <w:marLeft w:val="0"/>
              <w:marRight w:val="0"/>
              <w:marTop w:val="0"/>
              <w:marBottom w:val="0"/>
              <w:divBdr>
                <w:top w:val="none" w:sz="0" w:space="0" w:color="auto"/>
                <w:left w:val="none" w:sz="0" w:space="0" w:color="auto"/>
                <w:bottom w:val="none" w:sz="0" w:space="0" w:color="auto"/>
                <w:right w:val="none" w:sz="0" w:space="0" w:color="auto"/>
              </w:divBdr>
            </w:div>
            <w:div w:id="1218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39449">
      <w:bodyDiv w:val="1"/>
      <w:marLeft w:val="0"/>
      <w:marRight w:val="0"/>
      <w:marTop w:val="0"/>
      <w:marBottom w:val="0"/>
      <w:divBdr>
        <w:top w:val="none" w:sz="0" w:space="0" w:color="auto"/>
        <w:left w:val="none" w:sz="0" w:space="0" w:color="auto"/>
        <w:bottom w:val="none" w:sz="0" w:space="0" w:color="auto"/>
        <w:right w:val="none" w:sz="0" w:space="0" w:color="auto"/>
      </w:divBdr>
      <w:divsChild>
        <w:div w:id="209346716">
          <w:marLeft w:val="0"/>
          <w:marRight w:val="0"/>
          <w:marTop w:val="0"/>
          <w:marBottom w:val="0"/>
          <w:divBdr>
            <w:top w:val="none" w:sz="0" w:space="0" w:color="auto"/>
            <w:left w:val="none" w:sz="0" w:space="0" w:color="auto"/>
            <w:bottom w:val="none" w:sz="0" w:space="0" w:color="auto"/>
            <w:right w:val="none" w:sz="0" w:space="0" w:color="auto"/>
          </w:divBdr>
          <w:divsChild>
            <w:div w:id="2071342918">
              <w:marLeft w:val="0"/>
              <w:marRight w:val="0"/>
              <w:marTop w:val="0"/>
              <w:marBottom w:val="0"/>
              <w:divBdr>
                <w:top w:val="none" w:sz="0" w:space="0" w:color="auto"/>
                <w:left w:val="none" w:sz="0" w:space="0" w:color="auto"/>
                <w:bottom w:val="none" w:sz="0" w:space="0" w:color="auto"/>
                <w:right w:val="none" w:sz="0" w:space="0" w:color="auto"/>
              </w:divBdr>
            </w:div>
            <w:div w:id="926235520">
              <w:marLeft w:val="0"/>
              <w:marRight w:val="0"/>
              <w:marTop w:val="0"/>
              <w:marBottom w:val="0"/>
              <w:divBdr>
                <w:top w:val="none" w:sz="0" w:space="0" w:color="auto"/>
                <w:left w:val="none" w:sz="0" w:space="0" w:color="auto"/>
                <w:bottom w:val="none" w:sz="0" w:space="0" w:color="auto"/>
                <w:right w:val="none" w:sz="0" w:space="0" w:color="auto"/>
              </w:divBdr>
            </w:div>
            <w:div w:id="837189074">
              <w:marLeft w:val="0"/>
              <w:marRight w:val="0"/>
              <w:marTop w:val="0"/>
              <w:marBottom w:val="0"/>
              <w:divBdr>
                <w:top w:val="none" w:sz="0" w:space="0" w:color="auto"/>
                <w:left w:val="none" w:sz="0" w:space="0" w:color="auto"/>
                <w:bottom w:val="none" w:sz="0" w:space="0" w:color="auto"/>
                <w:right w:val="none" w:sz="0" w:space="0" w:color="auto"/>
              </w:divBdr>
            </w:div>
            <w:div w:id="638219297">
              <w:marLeft w:val="0"/>
              <w:marRight w:val="0"/>
              <w:marTop w:val="0"/>
              <w:marBottom w:val="0"/>
              <w:divBdr>
                <w:top w:val="none" w:sz="0" w:space="0" w:color="auto"/>
                <w:left w:val="none" w:sz="0" w:space="0" w:color="auto"/>
                <w:bottom w:val="none" w:sz="0" w:space="0" w:color="auto"/>
                <w:right w:val="none" w:sz="0" w:space="0" w:color="auto"/>
              </w:divBdr>
            </w:div>
            <w:div w:id="1110856150">
              <w:marLeft w:val="0"/>
              <w:marRight w:val="0"/>
              <w:marTop w:val="0"/>
              <w:marBottom w:val="0"/>
              <w:divBdr>
                <w:top w:val="none" w:sz="0" w:space="0" w:color="auto"/>
                <w:left w:val="none" w:sz="0" w:space="0" w:color="auto"/>
                <w:bottom w:val="none" w:sz="0" w:space="0" w:color="auto"/>
                <w:right w:val="none" w:sz="0" w:space="0" w:color="auto"/>
              </w:divBdr>
            </w:div>
          </w:divsChild>
        </w:div>
        <w:div w:id="787117748">
          <w:marLeft w:val="0"/>
          <w:marRight w:val="0"/>
          <w:marTop w:val="0"/>
          <w:marBottom w:val="0"/>
          <w:divBdr>
            <w:top w:val="none" w:sz="0" w:space="0" w:color="auto"/>
            <w:left w:val="none" w:sz="0" w:space="0" w:color="auto"/>
            <w:bottom w:val="none" w:sz="0" w:space="0" w:color="auto"/>
            <w:right w:val="none" w:sz="0" w:space="0" w:color="auto"/>
          </w:divBdr>
          <w:divsChild>
            <w:div w:id="1642074960">
              <w:marLeft w:val="0"/>
              <w:marRight w:val="0"/>
              <w:marTop w:val="0"/>
              <w:marBottom w:val="0"/>
              <w:divBdr>
                <w:top w:val="none" w:sz="0" w:space="0" w:color="auto"/>
                <w:left w:val="none" w:sz="0" w:space="0" w:color="auto"/>
                <w:bottom w:val="none" w:sz="0" w:space="0" w:color="auto"/>
                <w:right w:val="none" w:sz="0" w:space="0" w:color="auto"/>
              </w:divBdr>
            </w:div>
            <w:div w:id="1592469241">
              <w:marLeft w:val="0"/>
              <w:marRight w:val="0"/>
              <w:marTop w:val="0"/>
              <w:marBottom w:val="0"/>
              <w:divBdr>
                <w:top w:val="none" w:sz="0" w:space="0" w:color="auto"/>
                <w:left w:val="none" w:sz="0" w:space="0" w:color="auto"/>
                <w:bottom w:val="none" w:sz="0" w:space="0" w:color="auto"/>
                <w:right w:val="none" w:sz="0" w:space="0" w:color="auto"/>
              </w:divBdr>
            </w:div>
            <w:div w:id="834108399">
              <w:marLeft w:val="0"/>
              <w:marRight w:val="0"/>
              <w:marTop w:val="0"/>
              <w:marBottom w:val="0"/>
              <w:divBdr>
                <w:top w:val="none" w:sz="0" w:space="0" w:color="auto"/>
                <w:left w:val="none" w:sz="0" w:space="0" w:color="auto"/>
                <w:bottom w:val="none" w:sz="0" w:space="0" w:color="auto"/>
                <w:right w:val="none" w:sz="0" w:space="0" w:color="auto"/>
              </w:divBdr>
            </w:div>
            <w:div w:id="821389463">
              <w:marLeft w:val="0"/>
              <w:marRight w:val="0"/>
              <w:marTop w:val="0"/>
              <w:marBottom w:val="0"/>
              <w:divBdr>
                <w:top w:val="none" w:sz="0" w:space="0" w:color="auto"/>
                <w:left w:val="none" w:sz="0" w:space="0" w:color="auto"/>
                <w:bottom w:val="none" w:sz="0" w:space="0" w:color="auto"/>
                <w:right w:val="none" w:sz="0" w:space="0" w:color="auto"/>
              </w:divBdr>
            </w:div>
            <w:div w:id="1164857254">
              <w:marLeft w:val="0"/>
              <w:marRight w:val="0"/>
              <w:marTop w:val="0"/>
              <w:marBottom w:val="0"/>
              <w:divBdr>
                <w:top w:val="none" w:sz="0" w:space="0" w:color="auto"/>
                <w:left w:val="none" w:sz="0" w:space="0" w:color="auto"/>
                <w:bottom w:val="none" w:sz="0" w:space="0" w:color="auto"/>
                <w:right w:val="none" w:sz="0" w:space="0" w:color="auto"/>
              </w:divBdr>
            </w:div>
          </w:divsChild>
        </w:div>
        <w:div w:id="1764455175">
          <w:marLeft w:val="0"/>
          <w:marRight w:val="0"/>
          <w:marTop w:val="0"/>
          <w:marBottom w:val="0"/>
          <w:divBdr>
            <w:top w:val="none" w:sz="0" w:space="0" w:color="auto"/>
            <w:left w:val="none" w:sz="0" w:space="0" w:color="auto"/>
            <w:bottom w:val="none" w:sz="0" w:space="0" w:color="auto"/>
            <w:right w:val="none" w:sz="0" w:space="0" w:color="auto"/>
          </w:divBdr>
          <w:divsChild>
            <w:div w:id="169377178">
              <w:marLeft w:val="0"/>
              <w:marRight w:val="0"/>
              <w:marTop w:val="0"/>
              <w:marBottom w:val="0"/>
              <w:divBdr>
                <w:top w:val="none" w:sz="0" w:space="0" w:color="auto"/>
                <w:left w:val="none" w:sz="0" w:space="0" w:color="auto"/>
                <w:bottom w:val="none" w:sz="0" w:space="0" w:color="auto"/>
                <w:right w:val="none" w:sz="0" w:space="0" w:color="auto"/>
              </w:divBdr>
            </w:div>
            <w:div w:id="672492486">
              <w:marLeft w:val="0"/>
              <w:marRight w:val="0"/>
              <w:marTop w:val="0"/>
              <w:marBottom w:val="0"/>
              <w:divBdr>
                <w:top w:val="none" w:sz="0" w:space="0" w:color="auto"/>
                <w:left w:val="none" w:sz="0" w:space="0" w:color="auto"/>
                <w:bottom w:val="none" w:sz="0" w:space="0" w:color="auto"/>
                <w:right w:val="none" w:sz="0" w:space="0" w:color="auto"/>
              </w:divBdr>
            </w:div>
            <w:div w:id="644163738">
              <w:marLeft w:val="0"/>
              <w:marRight w:val="0"/>
              <w:marTop w:val="0"/>
              <w:marBottom w:val="0"/>
              <w:divBdr>
                <w:top w:val="none" w:sz="0" w:space="0" w:color="auto"/>
                <w:left w:val="none" w:sz="0" w:space="0" w:color="auto"/>
                <w:bottom w:val="none" w:sz="0" w:space="0" w:color="auto"/>
                <w:right w:val="none" w:sz="0" w:space="0" w:color="auto"/>
              </w:divBdr>
            </w:div>
            <w:div w:id="904753990">
              <w:marLeft w:val="0"/>
              <w:marRight w:val="0"/>
              <w:marTop w:val="0"/>
              <w:marBottom w:val="0"/>
              <w:divBdr>
                <w:top w:val="none" w:sz="0" w:space="0" w:color="auto"/>
                <w:left w:val="none" w:sz="0" w:space="0" w:color="auto"/>
                <w:bottom w:val="none" w:sz="0" w:space="0" w:color="auto"/>
                <w:right w:val="none" w:sz="0" w:space="0" w:color="auto"/>
              </w:divBdr>
            </w:div>
          </w:divsChild>
        </w:div>
        <w:div w:id="143397571">
          <w:marLeft w:val="0"/>
          <w:marRight w:val="0"/>
          <w:marTop w:val="0"/>
          <w:marBottom w:val="0"/>
          <w:divBdr>
            <w:top w:val="none" w:sz="0" w:space="0" w:color="auto"/>
            <w:left w:val="none" w:sz="0" w:space="0" w:color="auto"/>
            <w:bottom w:val="none" w:sz="0" w:space="0" w:color="auto"/>
            <w:right w:val="none" w:sz="0" w:space="0" w:color="auto"/>
          </w:divBdr>
          <w:divsChild>
            <w:div w:id="241843193">
              <w:marLeft w:val="0"/>
              <w:marRight w:val="0"/>
              <w:marTop w:val="0"/>
              <w:marBottom w:val="0"/>
              <w:divBdr>
                <w:top w:val="none" w:sz="0" w:space="0" w:color="auto"/>
                <w:left w:val="none" w:sz="0" w:space="0" w:color="auto"/>
                <w:bottom w:val="none" w:sz="0" w:space="0" w:color="auto"/>
                <w:right w:val="none" w:sz="0" w:space="0" w:color="auto"/>
              </w:divBdr>
            </w:div>
            <w:div w:id="1840727053">
              <w:marLeft w:val="0"/>
              <w:marRight w:val="0"/>
              <w:marTop w:val="0"/>
              <w:marBottom w:val="0"/>
              <w:divBdr>
                <w:top w:val="none" w:sz="0" w:space="0" w:color="auto"/>
                <w:left w:val="none" w:sz="0" w:space="0" w:color="auto"/>
                <w:bottom w:val="none" w:sz="0" w:space="0" w:color="auto"/>
                <w:right w:val="none" w:sz="0" w:space="0" w:color="auto"/>
              </w:divBdr>
            </w:div>
            <w:div w:id="1389692158">
              <w:marLeft w:val="0"/>
              <w:marRight w:val="0"/>
              <w:marTop w:val="0"/>
              <w:marBottom w:val="0"/>
              <w:divBdr>
                <w:top w:val="none" w:sz="0" w:space="0" w:color="auto"/>
                <w:left w:val="none" w:sz="0" w:space="0" w:color="auto"/>
                <w:bottom w:val="none" w:sz="0" w:space="0" w:color="auto"/>
                <w:right w:val="none" w:sz="0" w:space="0" w:color="auto"/>
              </w:divBdr>
            </w:div>
            <w:div w:id="92097091">
              <w:marLeft w:val="0"/>
              <w:marRight w:val="0"/>
              <w:marTop w:val="0"/>
              <w:marBottom w:val="0"/>
              <w:divBdr>
                <w:top w:val="none" w:sz="0" w:space="0" w:color="auto"/>
                <w:left w:val="none" w:sz="0" w:space="0" w:color="auto"/>
                <w:bottom w:val="none" w:sz="0" w:space="0" w:color="auto"/>
                <w:right w:val="none" w:sz="0" w:space="0" w:color="auto"/>
              </w:divBdr>
            </w:div>
          </w:divsChild>
        </w:div>
        <w:div w:id="633100987">
          <w:marLeft w:val="0"/>
          <w:marRight w:val="0"/>
          <w:marTop w:val="0"/>
          <w:marBottom w:val="0"/>
          <w:divBdr>
            <w:top w:val="none" w:sz="0" w:space="0" w:color="auto"/>
            <w:left w:val="none" w:sz="0" w:space="0" w:color="auto"/>
            <w:bottom w:val="none" w:sz="0" w:space="0" w:color="auto"/>
            <w:right w:val="none" w:sz="0" w:space="0" w:color="auto"/>
          </w:divBdr>
          <w:divsChild>
            <w:div w:id="1433669200">
              <w:marLeft w:val="0"/>
              <w:marRight w:val="0"/>
              <w:marTop w:val="0"/>
              <w:marBottom w:val="0"/>
              <w:divBdr>
                <w:top w:val="none" w:sz="0" w:space="0" w:color="auto"/>
                <w:left w:val="none" w:sz="0" w:space="0" w:color="auto"/>
                <w:bottom w:val="none" w:sz="0" w:space="0" w:color="auto"/>
                <w:right w:val="none" w:sz="0" w:space="0" w:color="auto"/>
              </w:divBdr>
            </w:div>
            <w:div w:id="353921769">
              <w:marLeft w:val="0"/>
              <w:marRight w:val="0"/>
              <w:marTop w:val="0"/>
              <w:marBottom w:val="0"/>
              <w:divBdr>
                <w:top w:val="none" w:sz="0" w:space="0" w:color="auto"/>
                <w:left w:val="none" w:sz="0" w:space="0" w:color="auto"/>
                <w:bottom w:val="none" w:sz="0" w:space="0" w:color="auto"/>
                <w:right w:val="none" w:sz="0" w:space="0" w:color="auto"/>
              </w:divBdr>
            </w:div>
            <w:div w:id="1766875433">
              <w:marLeft w:val="0"/>
              <w:marRight w:val="0"/>
              <w:marTop w:val="0"/>
              <w:marBottom w:val="0"/>
              <w:divBdr>
                <w:top w:val="none" w:sz="0" w:space="0" w:color="auto"/>
                <w:left w:val="none" w:sz="0" w:space="0" w:color="auto"/>
                <w:bottom w:val="none" w:sz="0" w:space="0" w:color="auto"/>
                <w:right w:val="none" w:sz="0" w:space="0" w:color="auto"/>
              </w:divBdr>
            </w:div>
            <w:div w:id="2072922341">
              <w:marLeft w:val="0"/>
              <w:marRight w:val="0"/>
              <w:marTop w:val="0"/>
              <w:marBottom w:val="0"/>
              <w:divBdr>
                <w:top w:val="none" w:sz="0" w:space="0" w:color="auto"/>
                <w:left w:val="none" w:sz="0" w:space="0" w:color="auto"/>
                <w:bottom w:val="none" w:sz="0" w:space="0" w:color="auto"/>
                <w:right w:val="none" w:sz="0" w:space="0" w:color="auto"/>
              </w:divBdr>
            </w:div>
          </w:divsChild>
        </w:div>
        <w:div w:id="1657370142">
          <w:marLeft w:val="0"/>
          <w:marRight w:val="0"/>
          <w:marTop w:val="0"/>
          <w:marBottom w:val="0"/>
          <w:divBdr>
            <w:top w:val="none" w:sz="0" w:space="0" w:color="auto"/>
            <w:left w:val="none" w:sz="0" w:space="0" w:color="auto"/>
            <w:bottom w:val="none" w:sz="0" w:space="0" w:color="auto"/>
            <w:right w:val="none" w:sz="0" w:space="0" w:color="auto"/>
          </w:divBdr>
          <w:divsChild>
            <w:div w:id="1751853022">
              <w:marLeft w:val="0"/>
              <w:marRight w:val="0"/>
              <w:marTop w:val="0"/>
              <w:marBottom w:val="0"/>
              <w:divBdr>
                <w:top w:val="none" w:sz="0" w:space="0" w:color="auto"/>
                <w:left w:val="none" w:sz="0" w:space="0" w:color="auto"/>
                <w:bottom w:val="none" w:sz="0" w:space="0" w:color="auto"/>
                <w:right w:val="none" w:sz="0" w:space="0" w:color="auto"/>
              </w:divBdr>
            </w:div>
            <w:div w:id="2088569072">
              <w:marLeft w:val="0"/>
              <w:marRight w:val="0"/>
              <w:marTop w:val="0"/>
              <w:marBottom w:val="0"/>
              <w:divBdr>
                <w:top w:val="none" w:sz="0" w:space="0" w:color="auto"/>
                <w:left w:val="none" w:sz="0" w:space="0" w:color="auto"/>
                <w:bottom w:val="none" w:sz="0" w:space="0" w:color="auto"/>
                <w:right w:val="none" w:sz="0" w:space="0" w:color="auto"/>
              </w:divBdr>
            </w:div>
            <w:div w:id="2084713723">
              <w:marLeft w:val="0"/>
              <w:marRight w:val="0"/>
              <w:marTop w:val="0"/>
              <w:marBottom w:val="0"/>
              <w:divBdr>
                <w:top w:val="none" w:sz="0" w:space="0" w:color="auto"/>
                <w:left w:val="none" w:sz="0" w:space="0" w:color="auto"/>
                <w:bottom w:val="none" w:sz="0" w:space="0" w:color="auto"/>
                <w:right w:val="none" w:sz="0" w:space="0" w:color="auto"/>
              </w:divBdr>
            </w:div>
            <w:div w:id="5545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3694">
      <w:bodyDiv w:val="1"/>
      <w:marLeft w:val="0"/>
      <w:marRight w:val="0"/>
      <w:marTop w:val="0"/>
      <w:marBottom w:val="0"/>
      <w:divBdr>
        <w:top w:val="none" w:sz="0" w:space="0" w:color="auto"/>
        <w:left w:val="none" w:sz="0" w:space="0" w:color="auto"/>
        <w:bottom w:val="none" w:sz="0" w:space="0" w:color="auto"/>
        <w:right w:val="none" w:sz="0" w:space="0" w:color="auto"/>
      </w:divBdr>
    </w:div>
    <w:div w:id="697584638">
      <w:bodyDiv w:val="1"/>
      <w:marLeft w:val="0"/>
      <w:marRight w:val="0"/>
      <w:marTop w:val="0"/>
      <w:marBottom w:val="0"/>
      <w:divBdr>
        <w:top w:val="none" w:sz="0" w:space="0" w:color="auto"/>
        <w:left w:val="none" w:sz="0" w:space="0" w:color="auto"/>
        <w:bottom w:val="none" w:sz="0" w:space="0" w:color="auto"/>
        <w:right w:val="none" w:sz="0" w:space="0" w:color="auto"/>
      </w:divBdr>
    </w:div>
    <w:div w:id="854999927">
      <w:bodyDiv w:val="1"/>
      <w:marLeft w:val="0"/>
      <w:marRight w:val="0"/>
      <w:marTop w:val="0"/>
      <w:marBottom w:val="0"/>
      <w:divBdr>
        <w:top w:val="none" w:sz="0" w:space="0" w:color="auto"/>
        <w:left w:val="none" w:sz="0" w:space="0" w:color="auto"/>
        <w:bottom w:val="none" w:sz="0" w:space="0" w:color="auto"/>
        <w:right w:val="none" w:sz="0" w:space="0" w:color="auto"/>
      </w:divBdr>
      <w:divsChild>
        <w:div w:id="965888783">
          <w:marLeft w:val="0"/>
          <w:marRight w:val="0"/>
          <w:marTop w:val="0"/>
          <w:marBottom w:val="0"/>
          <w:divBdr>
            <w:top w:val="none" w:sz="0" w:space="0" w:color="auto"/>
            <w:left w:val="none" w:sz="0" w:space="0" w:color="auto"/>
            <w:bottom w:val="none" w:sz="0" w:space="0" w:color="auto"/>
            <w:right w:val="none" w:sz="0" w:space="0" w:color="auto"/>
          </w:divBdr>
        </w:div>
        <w:div w:id="214053024">
          <w:marLeft w:val="0"/>
          <w:marRight w:val="0"/>
          <w:marTop w:val="0"/>
          <w:marBottom w:val="0"/>
          <w:divBdr>
            <w:top w:val="none" w:sz="0" w:space="0" w:color="auto"/>
            <w:left w:val="none" w:sz="0" w:space="0" w:color="auto"/>
            <w:bottom w:val="none" w:sz="0" w:space="0" w:color="auto"/>
            <w:right w:val="none" w:sz="0" w:space="0" w:color="auto"/>
          </w:divBdr>
        </w:div>
        <w:div w:id="1335188327">
          <w:marLeft w:val="0"/>
          <w:marRight w:val="0"/>
          <w:marTop w:val="0"/>
          <w:marBottom w:val="0"/>
          <w:divBdr>
            <w:top w:val="none" w:sz="0" w:space="0" w:color="auto"/>
            <w:left w:val="none" w:sz="0" w:space="0" w:color="auto"/>
            <w:bottom w:val="none" w:sz="0" w:space="0" w:color="auto"/>
            <w:right w:val="none" w:sz="0" w:space="0" w:color="auto"/>
          </w:divBdr>
          <w:divsChild>
            <w:div w:id="38938776">
              <w:marLeft w:val="0"/>
              <w:marRight w:val="0"/>
              <w:marTop w:val="0"/>
              <w:marBottom w:val="0"/>
              <w:divBdr>
                <w:top w:val="none" w:sz="0" w:space="0" w:color="auto"/>
                <w:left w:val="none" w:sz="0" w:space="0" w:color="auto"/>
                <w:bottom w:val="none" w:sz="0" w:space="0" w:color="auto"/>
                <w:right w:val="none" w:sz="0" w:space="0" w:color="auto"/>
              </w:divBdr>
            </w:div>
            <w:div w:id="1462115853">
              <w:marLeft w:val="0"/>
              <w:marRight w:val="0"/>
              <w:marTop w:val="0"/>
              <w:marBottom w:val="0"/>
              <w:divBdr>
                <w:top w:val="none" w:sz="0" w:space="0" w:color="auto"/>
                <w:left w:val="none" w:sz="0" w:space="0" w:color="auto"/>
                <w:bottom w:val="none" w:sz="0" w:space="0" w:color="auto"/>
                <w:right w:val="none" w:sz="0" w:space="0" w:color="auto"/>
              </w:divBdr>
            </w:div>
            <w:div w:id="1893928444">
              <w:marLeft w:val="0"/>
              <w:marRight w:val="0"/>
              <w:marTop w:val="0"/>
              <w:marBottom w:val="0"/>
              <w:divBdr>
                <w:top w:val="none" w:sz="0" w:space="0" w:color="auto"/>
                <w:left w:val="none" w:sz="0" w:space="0" w:color="auto"/>
                <w:bottom w:val="none" w:sz="0" w:space="0" w:color="auto"/>
                <w:right w:val="none" w:sz="0" w:space="0" w:color="auto"/>
              </w:divBdr>
            </w:div>
            <w:div w:id="344792414">
              <w:marLeft w:val="0"/>
              <w:marRight w:val="0"/>
              <w:marTop w:val="0"/>
              <w:marBottom w:val="0"/>
              <w:divBdr>
                <w:top w:val="none" w:sz="0" w:space="0" w:color="auto"/>
                <w:left w:val="none" w:sz="0" w:space="0" w:color="auto"/>
                <w:bottom w:val="none" w:sz="0" w:space="0" w:color="auto"/>
                <w:right w:val="none" w:sz="0" w:space="0" w:color="auto"/>
              </w:divBdr>
            </w:div>
            <w:div w:id="706296031">
              <w:marLeft w:val="0"/>
              <w:marRight w:val="0"/>
              <w:marTop w:val="0"/>
              <w:marBottom w:val="0"/>
              <w:divBdr>
                <w:top w:val="none" w:sz="0" w:space="0" w:color="auto"/>
                <w:left w:val="none" w:sz="0" w:space="0" w:color="auto"/>
                <w:bottom w:val="none" w:sz="0" w:space="0" w:color="auto"/>
                <w:right w:val="none" w:sz="0" w:space="0" w:color="auto"/>
              </w:divBdr>
            </w:div>
          </w:divsChild>
        </w:div>
        <w:div w:id="1483962005">
          <w:marLeft w:val="0"/>
          <w:marRight w:val="0"/>
          <w:marTop w:val="0"/>
          <w:marBottom w:val="0"/>
          <w:divBdr>
            <w:top w:val="none" w:sz="0" w:space="0" w:color="auto"/>
            <w:left w:val="none" w:sz="0" w:space="0" w:color="auto"/>
            <w:bottom w:val="none" w:sz="0" w:space="0" w:color="auto"/>
            <w:right w:val="none" w:sz="0" w:space="0" w:color="auto"/>
          </w:divBdr>
          <w:divsChild>
            <w:div w:id="300505088">
              <w:marLeft w:val="0"/>
              <w:marRight w:val="0"/>
              <w:marTop w:val="0"/>
              <w:marBottom w:val="0"/>
              <w:divBdr>
                <w:top w:val="none" w:sz="0" w:space="0" w:color="auto"/>
                <w:left w:val="none" w:sz="0" w:space="0" w:color="auto"/>
                <w:bottom w:val="none" w:sz="0" w:space="0" w:color="auto"/>
                <w:right w:val="none" w:sz="0" w:space="0" w:color="auto"/>
              </w:divBdr>
            </w:div>
            <w:div w:id="135464012">
              <w:marLeft w:val="0"/>
              <w:marRight w:val="0"/>
              <w:marTop w:val="0"/>
              <w:marBottom w:val="0"/>
              <w:divBdr>
                <w:top w:val="none" w:sz="0" w:space="0" w:color="auto"/>
                <w:left w:val="none" w:sz="0" w:space="0" w:color="auto"/>
                <w:bottom w:val="none" w:sz="0" w:space="0" w:color="auto"/>
                <w:right w:val="none" w:sz="0" w:space="0" w:color="auto"/>
              </w:divBdr>
            </w:div>
            <w:div w:id="1872959104">
              <w:marLeft w:val="0"/>
              <w:marRight w:val="0"/>
              <w:marTop w:val="0"/>
              <w:marBottom w:val="0"/>
              <w:divBdr>
                <w:top w:val="none" w:sz="0" w:space="0" w:color="auto"/>
                <w:left w:val="none" w:sz="0" w:space="0" w:color="auto"/>
                <w:bottom w:val="none" w:sz="0" w:space="0" w:color="auto"/>
                <w:right w:val="none" w:sz="0" w:space="0" w:color="auto"/>
              </w:divBdr>
            </w:div>
            <w:div w:id="1115565908">
              <w:marLeft w:val="0"/>
              <w:marRight w:val="0"/>
              <w:marTop w:val="0"/>
              <w:marBottom w:val="0"/>
              <w:divBdr>
                <w:top w:val="none" w:sz="0" w:space="0" w:color="auto"/>
                <w:left w:val="none" w:sz="0" w:space="0" w:color="auto"/>
                <w:bottom w:val="none" w:sz="0" w:space="0" w:color="auto"/>
                <w:right w:val="none" w:sz="0" w:space="0" w:color="auto"/>
              </w:divBdr>
            </w:div>
            <w:div w:id="85075356">
              <w:marLeft w:val="0"/>
              <w:marRight w:val="0"/>
              <w:marTop w:val="0"/>
              <w:marBottom w:val="0"/>
              <w:divBdr>
                <w:top w:val="none" w:sz="0" w:space="0" w:color="auto"/>
                <w:left w:val="none" w:sz="0" w:space="0" w:color="auto"/>
                <w:bottom w:val="none" w:sz="0" w:space="0" w:color="auto"/>
                <w:right w:val="none" w:sz="0" w:space="0" w:color="auto"/>
              </w:divBdr>
            </w:div>
          </w:divsChild>
        </w:div>
        <w:div w:id="1666586100">
          <w:marLeft w:val="0"/>
          <w:marRight w:val="0"/>
          <w:marTop w:val="0"/>
          <w:marBottom w:val="0"/>
          <w:divBdr>
            <w:top w:val="none" w:sz="0" w:space="0" w:color="auto"/>
            <w:left w:val="none" w:sz="0" w:space="0" w:color="auto"/>
            <w:bottom w:val="none" w:sz="0" w:space="0" w:color="auto"/>
            <w:right w:val="none" w:sz="0" w:space="0" w:color="auto"/>
          </w:divBdr>
          <w:divsChild>
            <w:div w:id="1288391452">
              <w:marLeft w:val="0"/>
              <w:marRight w:val="0"/>
              <w:marTop w:val="0"/>
              <w:marBottom w:val="0"/>
              <w:divBdr>
                <w:top w:val="none" w:sz="0" w:space="0" w:color="auto"/>
                <w:left w:val="none" w:sz="0" w:space="0" w:color="auto"/>
                <w:bottom w:val="none" w:sz="0" w:space="0" w:color="auto"/>
                <w:right w:val="none" w:sz="0" w:space="0" w:color="auto"/>
              </w:divBdr>
            </w:div>
            <w:div w:id="393553870">
              <w:marLeft w:val="0"/>
              <w:marRight w:val="0"/>
              <w:marTop w:val="0"/>
              <w:marBottom w:val="0"/>
              <w:divBdr>
                <w:top w:val="none" w:sz="0" w:space="0" w:color="auto"/>
                <w:left w:val="none" w:sz="0" w:space="0" w:color="auto"/>
                <w:bottom w:val="none" w:sz="0" w:space="0" w:color="auto"/>
                <w:right w:val="none" w:sz="0" w:space="0" w:color="auto"/>
              </w:divBdr>
            </w:div>
            <w:div w:id="608244984">
              <w:marLeft w:val="0"/>
              <w:marRight w:val="0"/>
              <w:marTop w:val="0"/>
              <w:marBottom w:val="0"/>
              <w:divBdr>
                <w:top w:val="none" w:sz="0" w:space="0" w:color="auto"/>
                <w:left w:val="none" w:sz="0" w:space="0" w:color="auto"/>
                <w:bottom w:val="none" w:sz="0" w:space="0" w:color="auto"/>
                <w:right w:val="none" w:sz="0" w:space="0" w:color="auto"/>
              </w:divBdr>
            </w:div>
            <w:div w:id="2122727643">
              <w:marLeft w:val="0"/>
              <w:marRight w:val="0"/>
              <w:marTop w:val="0"/>
              <w:marBottom w:val="0"/>
              <w:divBdr>
                <w:top w:val="none" w:sz="0" w:space="0" w:color="auto"/>
                <w:left w:val="none" w:sz="0" w:space="0" w:color="auto"/>
                <w:bottom w:val="none" w:sz="0" w:space="0" w:color="auto"/>
                <w:right w:val="none" w:sz="0" w:space="0" w:color="auto"/>
              </w:divBdr>
            </w:div>
            <w:div w:id="604728277">
              <w:marLeft w:val="0"/>
              <w:marRight w:val="0"/>
              <w:marTop w:val="0"/>
              <w:marBottom w:val="0"/>
              <w:divBdr>
                <w:top w:val="none" w:sz="0" w:space="0" w:color="auto"/>
                <w:left w:val="none" w:sz="0" w:space="0" w:color="auto"/>
                <w:bottom w:val="none" w:sz="0" w:space="0" w:color="auto"/>
                <w:right w:val="none" w:sz="0" w:space="0" w:color="auto"/>
              </w:divBdr>
            </w:div>
          </w:divsChild>
        </w:div>
        <w:div w:id="821510442">
          <w:marLeft w:val="0"/>
          <w:marRight w:val="0"/>
          <w:marTop w:val="0"/>
          <w:marBottom w:val="0"/>
          <w:divBdr>
            <w:top w:val="none" w:sz="0" w:space="0" w:color="auto"/>
            <w:left w:val="none" w:sz="0" w:space="0" w:color="auto"/>
            <w:bottom w:val="none" w:sz="0" w:space="0" w:color="auto"/>
            <w:right w:val="none" w:sz="0" w:space="0" w:color="auto"/>
          </w:divBdr>
        </w:div>
        <w:div w:id="1936403393">
          <w:marLeft w:val="0"/>
          <w:marRight w:val="0"/>
          <w:marTop w:val="0"/>
          <w:marBottom w:val="0"/>
          <w:divBdr>
            <w:top w:val="none" w:sz="0" w:space="0" w:color="auto"/>
            <w:left w:val="none" w:sz="0" w:space="0" w:color="auto"/>
            <w:bottom w:val="none" w:sz="0" w:space="0" w:color="auto"/>
            <w:right w:val="none" w:sz="0" w:space="0" w:color="auto"/>
          </w:divBdr>
        </w:div>
        <w:div w:id="588806754">
          <w:marLeft w:val="0"/>
          <w:marRight w:val="0"/>
          <w:marTop w:val="0"/>
          <w:marBottom w:val="0"/>
          <w:divBdr>
            <w:top w:val="none" w:sz="0" w:space="0" w:color="auto"/>
            <w:left w:val="none" w:sz="0" w:space="0" w:color="auto"/>
            <w:bottom w:val="none" w:sz="0" w:space="0" w:color="auto"/>
            <w:right w:val="none" w:sz="0" w:space="0" w:color="auto"/>
          </w:divBdr>
        </w:div>
        <w:div w:id="508180725">
          <w:marLeft w:val="0"/>
          <w:marRight w:val="0"/>
          <w:marTop w:val="0"/>
          <w:marBottom w:val="0"/>
          <w:divBdr>
            <w:top w:val="none" w:sz="0" w:space="0" w:color="auto"/>
            <w:left w:val="none" w:sz="0" w:space="0" w:color="auto"/>
            <w:bottom w:val="none" w:sz="0" w:space="0" w:color="auto"/>
            <w:right w:val="none" w:sz="0" w:space="0" w:color="auto"/>
          </w:divBdr>
        </w:div>
        <w:div w:id="824853931">
          <w:marLeft w:val="0"/>
          <w:marRight w:val="0"/>
          <w:marTop w:val="0"/>
          <w:marBottom w:val="0"/>
          <w:divBdr>
            <w:top w:val="none" w:sz="0" w:space="0" w:color="auto"/>
            <w:left w:val="none" w:sz="0" w:space="0" w:color="auto"/>
            <w:bottom w:val="none" w:sz="0" w:space="0" w:color="auto"/>
            <w:right w:val="none" w:sz="0" w:space="0" w:color="auto"/>
          </w:divBdr>
        </w:div>
        <w:div w:id="1181627080">
          <w:marLeft w:val="0"/>
          <w:marRight w:val="0"/>
          <w:marTop w:val="0"/>
          <w:marBottom w:val="0"/>
          <w:divBdr>
            <w:top w:val="none" w:sz="0" w:space="0" w:color="auto"/>
            <w:left w:val="none" w:sz="0" w:space="0" w:color="auto"/>
            <w:bottom w:val="none" w:sz="0" w:space="0" w:color="auto"/>
            <w:right w:val="none" w:sz="0" w:space="0" w:color="auto"/>
          </w:divBdr>
        </w:div>
        <w:div w:id="965618999">
          <w:marLeft w:val="0"/>
          <w:marRight w:val="0"/>
          <w:marTop w:val="0"/>
          <w:marBottom w:val="0"/>
          <w:divBdr>
            <w:top w:val="none" w:sz="0" w:space="0" w:color="auto"/>
            <w:left w:val="none" w:sz="0" w:space="0" w:color="auto"/>
            <w:bottom w:val="none" w:sz="0" w:space="0" w:color="auto"/>
            <w:right w:val="none" w:sz="0" w:space="0" w:color="auto"/>
          </w:divBdr>
        </w:div>
        <w:div w:id="1000307675">
          <w:marLeft w:val="0"/>
          <w:marRight w:val="0"/>
          <w:marTop w:val="0"/>
          <w:marBottom w:val="0"/>
          <w:divBdr>
            <w:top w:val="none" w:sz="0" w:space="0" w:color="auto"/>
            <w:left w:val="none" w:sz="0" w:space="0" w:color="auto"/>
            <w:bottom w:val="none" w:sz="0" w:space="0" w:color="auto"/>
            <w:right w:val="none" w:sz="0" w:space="0" w:color="auto"/>
          </w:divBdr>
        </w:div>
        <w:div w:id="828519564">
          <w:marLeft w:val="0"/>
          <w:marRight w:val="0"/>
          <w:marTop w:val="0"/>
          <w:marBottom w:val="0"/>
          <w:divBdr>
            <w:top w:val="none" w:sz="0" w:space="0" w:color="auto"/>
            <w:left w:val="none" w:sz="0" w:space="0" w:color="auto"/>
            <w:bottom w:val="none" w:sz="0" w:space="0" w:color="auto"/>
            <w:right w:val="none" w:sz="0" w:space="0" w:color="auto"/>
          </w:divBdr>
        </w:div>
        <w:div w:id="2038778086">
          <w:marLeft w:val="0"/>
          <w:marRight w:val="0"/>
          <w:marTop w:val="0"/>
          <w:marBottom w:val="0"/>
          <w:divBdr>
            <w:top w:val="none" w:sz="0" w:space="0" w:color="auto"/>
            <w:left w:val="none" w:sz="0" w:space="0" w:color="auto"/>
            <w:bottom w:val="none" w:sz="0" w:space="0" w:color="auto"/>
            <w:right w:val="none" w:sz="0" w:space="0" w:color="auto"/>
          </w:divBdr>
        </w:div>
        <w:div w:id="973023541">
          <w:marLeft w:val="0"/>
          <w:marRight w:val="0"/>
          <w:marTop w:val="0"/>
          <w:marBottom w:val="0"/>
          <w:divBdr>
            <w:top w:val="none" w:sz="0" w:space="0" w:color="auto"/>
            <w:left w:val="none" w:sz="0" w:space="0" w:color="auto"/>
            <w:bottom w:val="none" w:sz="0" w:space="0" w:color="auto"/>
            <w:right w:val="none" w:sz="0" w:space="0" w:color="auto"/>
          </w:divBdr>
        </w:div>
        <w:div w:id="1942758478">
          <w:marLeft w:val="0"/>
          <w:marRight w:val="0"/>
          <w:marTop w:val="0"/>
          <w:marBottom w:val="0"/>
          <w:divBdr>
            <w:top w:val="none" w:sz="0" w:space="0" w:color="auto"/>
            <w:left w:val="none" w:sz="0" w:space="0" w:color="auto"/>
            <w:bottom w:val="none" w:sz="0" w:space="0" w:color="auto"/>
            <w:right w:val="none" w:sz="0" w:space="0" w:color="auto"/>
          </w:divBdr>
        </w:div>
        <w:div w:id="1447000619">
          <w:marLeft w:val="0"/>
          <w:marRight w:val="0"/>
          <w:marTop w:val="0"/>
          <w:marBottom w:val="0"/>
          <w:divBdr>
            <w:top w:val="none" w:sz="0" w:space="0" w:color="auto"/>
            <w:left w:val="none" w:sz="0" w:space="0" w:color="auto"/>
            <w:bottom w:val="none" w:sz="0" w:space="0" w:color="auto"/>
            <w:right w:val="none" w:sz="0" w:space="0" w:color="auto"/>
          </w:divBdr>
        </w:div>
        <w:div w:id="1763330096">
          <w:marLeft w:val="0"/>
          <w:marRight w:val="0"/>
          <w:marTop w:val="0"/>
          <w:marBottom w:val="0"/>
          <w:divBdr>
            <w:top w:val="none" w:sz="0" w:space="0" w:color="auto"/>
            <w:left w:val="none" w:sz="0" w:space="0" w:color="auto"/>
            <w:bottom w:val="none" w:sz="0" w:space="0" w:color="auto"/>
            <w:right w:val="none" w:sz="0" w:space="0" w:color="auto"/>
          </w:divBdr>
        </w:div>
        <w:div w:id="60952723">
          <w:marLeft w:val="0"/>
          <w:marRight w:val="0"/>
          <w:marTop w:val="0"/>
          <w:marBottom w:val="0"/>
          <w:divBdr>
            <w:top w:val="none" w:sz="0" w:space="0" w:color="auto"/>
            <w:left w:val="none" w:sz="0" w:space="0" w:color="auto"/>
            <w:bottom w:val="none" w:sz="0" w:space="0" w:color="auto"/>
            <w:right w:val="none" w:sz="0" w:space="0" w:color="auto"/>
          </w:divBdr>
        </w:div>
        <w:div w:id="1752196735">
          <w:marLeft w:val="0"/>
          <w:marRight w:val="0"/>
          <w:marTop w:val="0"/>
          <w:marBottom w:val="0"/>
          <w:divBdr>
            <w:top w:val="none" w:sz="0" w:space="0" w:color="auto"/>
            <w:left w:val="none" w:sz="0" w:space="0" w:color="auto"/>
            <w:bottom w:val="none" w:sz="0" w:space="0" w:color="auto"/>
            <w:right w:val="none" w:sz="0" w:space="0" w:color="auto"/>
          </w:divBdr>
        </w:div>
      </w:divsChild>
    </w:div>
    <w:div w:id="1394886471">
      <w:bodyDiv w:val="1"/>
      <w:marLeft w:val="0"/>
      <w:marRight w:val="0"/>
      <w:marTop w:val="0"/>
      <w:marBottom w:val="0"/>
      <w:divBdr>
        <w:top w:val="none" w:sz="0" w:space="0" w:color="auto"/>
        <w:left w:val="none" w:sz="0" w:space="0" w:color="auto"/>
        <w:bottom w:val="none" w:sz="0" w:space="0" w:color="auto"/>
        <w:right w:val="none" w:sz="0" w:space="0" w:color="auto"/>
      </w:divBdr>
    </w:div>
    <w:div w:id="2081172923">
      <w:bodyDiv w:val="1"/>
      <w:marLeft w:val="0"/>
      <w:marRight w:val="0"/>
      <w:marTop w:val="0"/>
      <w:marBottom w:val="0"/>
      <w:divBdr>
        <w:top w:val="none" w:sz="0" w:space="0" w:color="auto"/>
        <w:left w:val="none" w:sz="0" w:space="0" w:color="auto"/>
        <w:bottom w:val="none" w:sz="0" w:space="0" w:color="auto"/>
        <w:right w:val="none" w:sz="0" w:space="0" w:color="auto"/>
      </w:divBdr>
    </w:div>
    <w:div w:id="2095082767">
      <w:bodyDiv w:val="1"/>
      <w:marLeft w:val="0"/>
      <w:marRight w:val="0"/>
      <w:marTop w:val="0"/>
      <w:marBottom w:val="0"/>
      <w:divBdr>
        <w:top w:val="none" w:sz="0" w:space="0" w:color="auto"/>
        <w:left w:val="none" w:sz="0" w:space="0" w:color="auto"/>
        <w:bottom w:val="none" w:sz="0" w:space="0" w:color="auto"/>
        <w:right w:val="none" w:sz="0" w:space="0" w:color="auto"/>
      </w:divBdr>
      <w:divsChild>
        <w:div w:id="1586766986">
          <w:marLeft w:val="0"/>
          <w:marRight w:val="0"/>
          <w:marTop w:val="0"/>
          <w:marBottom w:val="0"/>
          <w:divBdr>
            <w:top w:val="none" w:sz="0" w:space="0" w:color="auto"/>
            <w:left w:val="none" w:sz="0" w:space="0" w:color="auto"/>
            <w:bottom w:val="none" w:sz="0" w:space="0" w:color="auto"/>
            <w:right w:val="none" w:sz="0" w:space="0" w:color="auto"/>
          </w:divBdr>
        </w:div>
        <w:div w:id="1487748196">
          <w:marLeft w:val="0"/>
          <w:marRight w:val="0"/>
          <w:marTop w:val="0"/>
          <w:marBottom w:val="0"/>
          <w:divBdr>
            <w:top w:val="none" w:sz="0" w:space="0" w:color="auto"/>
            <w:left w:val="none" w:sz="0" w:space="0" w:color="auto"/>
            <w:bottom w:val="none" w:sz="0" w:space="0" w:color="auto"/>
            <w:right w:val="none" w:sz="0" w:space="0" w:color="auto"/>
          </w:divBdr>
        </w:div>
        <w:div w:id="1789397314">
          <w:marLeft w:val="0"/>
          <w:marRight w:val="0"/>
          <w:marTop w:val="0"/>
          <w:marBottom w:val="0"/>
          <w:divBdr>
            <w:top w:val="none" w:sz="0" w:space="0" w:color="auto"/>
            <w:left w:val="none" w:sz="0" w:space="0" w:color="auto"/>
            <w:bottom w:val="none" w:sz="0" w:space="0" w:color="auto"/>
            <w:right w:val="none" w:sz="0" w:space="0" w:color="auto"/>
          </w:divBdr>
        </w:div>
        <w:div w:id="813911296">
          <w:marLeft w:val="0"/>
          <w:marRight w:val="0"/>
          <w:marTop w:val="0"/>
          <w:marBottom w:val="0"/>
          <w:divBdr>
            <w:top w:val="none" w:sz="0" w:space="0" w:color="auto"/>
            <w:left w:val="none" w:sz="0" w:space="0" w:color="auto"/>
            <w:bottom w:val="none" w:sz="0" w:space="0" w:color="auto"/>
            <w:right w:val="none" w:sz="0" w:space="0" w:color="auto"/>
          </w:divBdr>
        </w:div>
        <w:div w:id="484127572">
          <w:marLeft w:val="0"/>
          <w:marRight w:val="0"/>
          <w:marTop w:val="0"/>
          <w:marBottom w:val="0"/>
          <w:divBdr>
            <w:top w:val="none" w:sz="0" w:space="0" w:color="auto"/>
            <w:left w:val="none" w:sz="0" w:space="0" w:color="auto"/>
            <w:bottom w:val="none" w:sz="0" w:space="0" w:color="auto"/>
            <w:right w:val="none" w:sz="0" w:space="0" w:color="auto"/>
          </w:divBdr>
        </w:div>
        <w:div w:id="799299567">
          <w:marLeft w:val="0"/>
          <w:marRight w:val="0"/>
          <w:marTop w:val="0"/>
          <w:marBottom w:val="0"/>
          <w:divBdr>
            <w:top w:val="none" w:sz="0" w:space="0" w:color="auto"/>
            <w:left w:val="none" w:sz="0" w:space="0" w:color="auto"/>
            <w:bottom w:val="none" w:sz="0" w:space="0" w:color="auto"/>
            <w:right w:val="none" w:sz="0" w:space="0" w:color="auto"/>
          </w:divBdr>
        </w:div>
        <w:div w:id="120922731">
          <w:marLeft w:val="0"/>
          <w:marRight w:val="0"/>
          <w:marTop w:val="0"/>
          <w:marBottom w:val="0"/>
          <w:divBdr>
            <w:top w:val="none" w:sz="0" w:space="0" w:color="auto"/>
            <w:left w:val="none" w:sz="0" w:space="0" w:color="auto"/>
            <w:bottom w:val="none" w:sz="0" w:space="0" w:color="auto"/>
            <w:right w:val="none" w:sz="0" w:space="0" w:color="auto"/>
          </w:divBdr>
        </w:div>
        <w:div w:id="1889416951">
          <w:marLeft w:val="0"/>
          <w:marRight w:val="0"/>
          <w:marTop w:val="0"/>
          <w:marBottom w:val="0"/>
          <w:divBdr>
            <w:top w:val="none" w:sz="0" w:space="0" w:color="auto"/>
            <w:left w:val="none" w:sz="0" w:space="0" w:color="auto"/>
            <w:bottom w:val="none" w:sz="0" w:space="0" w:color="auto"/>
            <w:right w:val="none" w:sz="0" w:space="0" w:color="auto"/>
          </w:divBdr>
        </w:div>
        <w:div w:id="723874722">
          <w:marLeft w:val="0"/>
          <w:marRight w:val="0"/>
          <w:marTop w:val="0"/>
          <w:marBottom w:val="0"/>
          <w:divBdr>
            <w:top w:val="none" w:sz="0" w:space="0" w:color="auto"/>
            <w:left w:val="none" w:sz="0" w:space="0" w:color="auto"/>
            <w:bottom w:val="none" w:sz="0" w:space="0" w:color="auto"/>
            <w:right w:val="none" w:sz="0" w:space="0" w:color="auto"/>
          </w:divBdr>
        </w:div>
        <w:div w:id="625619957">
          <w:marLeft w:val="0"/>
          <w:marRight w:val="0"/>
          <w:marTop w:val="0"/>
          <w:marBottom w:val="0"/>
          <w:divBdr>
            <w:top w:val="none" w:sz="0" w:space="0" w:color="auto"/>
            <w:left w:val="none" w:sz="0" w:space="0" w:color="auto"/>
            <w:bottom w:val="none" w:sz="0" w:space="0" w:color="auto"/>
            <w:right w:val="none" w:sz="0" w:space="0" w:color="auto"/>
          </w:divBdr>
        </w:div>
        <w:div w:id="1264264955">
          <w:marLeft w:val="0"/>
          <w:marRight w:val="0"/>
          <w:marTop w:val="0"/>
          <w:marBottom w:val="0"/>
          <w:divBdr>
            <w:top w:val="none" w:sz="0" w:space="0" w:color="auto"/>
            <w:left w:val="none" w:sz="0" w:space="0" w:color="auto"/>
            <w:bottom w:val="none" w:sz="0" w:space="0" w:color="auto"/>
            <w:right w:val="none" w:sz="0" w:space="0" w:color="auto"/>
          </w:divBdr>
        </w:div>
        <w:div w:id="213740372">
          <w:marLeft w:val="0"/>
          <w:marRight w:val="0"/>
          <w:marTop w:val="0"/>
          <w:marBottom w:val="0"/>
          <w:divBdr>
            <w:top w:val="none" w:sz="0" w:space="0" w:color="auto"/>
            <w:left w:val="none" w:sz="0" w:space="0" w:color="auto"/>
            <w:bottom w:val="none" w:sz="0" w:space="0" w:color="auto"/>
            <w:right w:val="none" w:sz="0" w:space="0" w:color="auto"/>
          </w:divBdr>
        </w:div>
        <w:div w:id="563108280">
          <w:marLeft w:val="0"/>
          <w:marRight w:val="0"/>
          <w:marTop w:val="0"/>
          <w:marBottom w:val="0"/>
          <w:divBdr>
            <w:top w:val="none" w:sz="0" w:space="0" w:color="auto"/>
            <w:left w:val="none" w:sz="0" w:space="0" w:color="auto"/>
            <w:bottom w:val="none" w:sz="0" w:space="0" w:color="auto"/>
            <w:right w:val="none" w:sz="0" w:space="0" w:color="auto"/>
          </w:divBdr>
        </w:div>
        <w:div w:id="461464647">
          <w:marLeft w:val="0"/>
          <w:marRight w:val="0"/>
          <w:marTop w:val="0"/>
          <w:marBottom w:val="0"/>
          <w:divBdr>
            <w:top w:val="none" w:sz="0" w:space="0" w:color="auto"/>
            <w:left w:val="none" w:sz="0" w:space="0" w:color="auto"/>
            <w:bottom w:val="none" w:sz="0" w:space="0" w:color="auto"/>
            <w:right w:val="none" w:sz="0" w:space="0" w:color="auto"/>
          </w:divBdr>
        </w:div>
        <w:div w:id="178664409">
          <w:marLeft w:val="0"/>
          <w:marRight w:val="0"/>
          <w:marTop w:val="0"/>
          <w:marBottom w:val="0"/>
          <w:divBdr>
            <w:top w:val="none" w:sz="0" w:space="0" w:color="auto"/>
            <w:left w:val="none" w:sz="0" w:space="0" w:color="auto"/>
            <w:bottom w:val="none" w:sz="0" w:space="0" w:color="auto"/>
            <w:right w:val="none" w:sz="0" w:space="0" w:color="auto"/>
          </w:divBdr>
        </w:div>
        <w:div w:id="7257595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na.be/het-managementteam-als-collectie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v\D-na\D-na%20Visuals%20-%20Documenten\D-NA%20merk\werkdocs%20dna-layout\Portrait%202021.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05016A54004B4ABE31E85E696EA028" ma:contentTypeVersion="13" ma:contentTypeDescription="Een nieuw document maken." ma:contentTypeScope="" ma:versionID="a3aaa362ef9f1e3ad8320beb0375d3d7">
  <xsd:schema xmlns:xsd="http://www.w3.org/2001/XMLSchema" xmlns:xs="http://www.w3.org/2001/XMLSchema" xmlns:p="http://schemas.microsoft.com/office/2006/metadata/properties" xmlns:ns2="2541bf87-30a9-460f-a092-d8bc1d7479f7" xmlns:ns3="053accfd-53fa-431b-9ecc-21f67eb8740c" targetNamespace="http://schemas.microsoft.com/office/2006/metadata/properties" ma:root="true" ma:fieldsID="d37ece044f07bbe8ea7a57f6e7c0be6b" ns2:_="" ns3:_="">
    <xsd:import namespace="2541bf87-30a9-460f-a092-d8bc1d7479f7"/>
    <xsd:import namespace="053accfd-53fa-431b-9ecc-21f67eb8740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41bf87-30a9-460f-a092-d8bc1d7479f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d5eaae4f-4281-45a9-86f4-3b01716e975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3accfd-53fa-431b-9ecc-21f67eb8740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da7d80e-c000-4a22-ade6-daa7b944446e}" ma:internalName="TaxCatchAll" ma:showField="CatchAllData" ma:web="053accfd-53fa-431b-9ecc-21f67eb87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41bf87-30a9-460f-a092-d8bc1d7479f7">
      <Terms xmlns="http://schemas.microsoft.com/office/infopath/2007/PartnerControls"/>
    </lcf76f155ced4ddcb4097134ff3c332f>
    <TaxCatchAll xmlns="053accfd-53fa-431b-9ecc-21f67eb8740c" xsi:nil="true"/>
  </documentManagement>
</p:properties>
</file>

<file path=customXml/itemProps1.xml><?xml version="1.0" encoding="utf-8"?>
<ds:datastoreItem xmlns:ds="http://schemas.openxmlformats.org/officeDocument/2006/customXml" ds:itemID="{C5206EB5-0405-491B-B43D-7EB46264431B}">
  <ds:schemaRefs>
    <ds:schemaRef ds:uri="http://schemas.microsoft.com/sharepoint/v3/contenttype/forms"/>
  </ds:schemaRefs>
</ds:datastoreItem>
</file>

<file path=customXml/itemProps2.xml><?xml version="1.0" encoding="utf-8"?>
<ds:datastoreItem xmlns:ds="http://schemas.openxmlformats.org/officeDocument/2006/customXml" ds:itemID="{CE6D33A3-D72F-4FCE-A86B-8E6AC0CC2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41bf87-30a9-460f-a092-d8bc1d7479f7"/>
    <ds:schemaRef ds:uri="053accfd-53fa-431b-9ecc-21f67eb87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BC76F3-832F-4B06-9379-DE2AF8BFADCB}">
  <ds:schemaRefs>
    <ds:schemaRef ds:uri="http://schemas.microsoft.com/office/2006/metadata/properties"/>
    <ds:schemaRef ds:uri="http://schemas.microsoft.com/office/infopath/2007/PartnerControls"/>
    <ds:schemaRef ds:uri="2541bf87-30a9-460f-a092-d8bc1d7479f7"/>
    <ds:schemaRef ds:uri="053accfd-53fa-431b-9ecc-21f67eb8740c"/>
  </ds:schemaRefs>
</ds:datastoreItem>
</file>

<file path=docProps/app.xml><?xml version="1.0" encoding="utf-8"?>
<Properties xmlns="http://schemas.openxmlformats.org/officeDocument/2006/extended-properties" xmlns:vt="http://schemas.openxmlformats.org/officeDocument/2006/docPropsVTypes">
  <Template>Portrait 2021</Template>
  <TotalTime>0</TotalTime>
  <Pages>1</Pages>
  <Words>150</Words>
  <Characters>827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 Verherstraeten</dc:creator>
  <cp:lastModifiedBy>Kris Verherstraeten</cp:lastModifiedBy>
  <cp:revision>1</cp:revision>
  <dcterms:created xsi:type="dcterms:W3CDTF">2026-03-16T09:28:00Z</dcterms:created>
  <dcterms:modified xsi:type="dcterms:W3CDTF">2026-03-16T09:36:00Z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0x010100CF05016A54004B4ABE31E85E696EA028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